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C0EAE" w14:textId="347EF4FE" w:rsidR="00A70FDE" w:rsidRPr="0062108F" w:rsidRDefault="000F12F5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  <w:bookmarkStart w:id="0" w:name="_GoBack"/>
      <w:bookmarkEnd w:id="0"/>
      <w:r>
        <w:rPr>
          <w:sz w:val="40"/>
        </w:rPr>
        <w:t>SEZNAM VÝZNAMNÝCH DODÁVEK</w:t>
      </w:r>
    </w:p>
    <w:p w14:paraId="37EBCD07" w14:textId="6431AD8B" w:rsidR="00A70FDE" w:rsidRPr="005F305F" w:rsidRDefault="00A70FDE" w:rsidP="00BF169E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zadávacím 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>
        <w:rPr>
          <w:rFonts w:eastAsia="Times New Roman" w:cs="Arial"/>
          <w:szCs w:val="24"/>
          <w:lang w:eastAsia="cs-CZ"/>
        </w:rPr>
        <w:t xml:space="preserve">na </w:t>
      </w:r>
      <w:r w:rsidR="007A5952">
        <w:rPr>
          <w:rFonts w:eastAsia="Times New Roman" w:cs="Arial"/>
          <w:szCs w:val="24"/>
          <w:lang w:eastAsia="cs-CZ"/>
        </w:rPr>
        <w:t xml:space="preserve">dodávky </w:t>
      </w:r>
      <w:r w:rsidRPr="005F305F">
        <w:rPr>
          <w:rFonts w:eastAsia="Times New Roman" w:cs="Arial"/>
          <w:szCs w:val="24"/>
          <w:lang w:eastAsia="cs-CZ"/>
        </w:rPr>
        <w:t>s názvem</w:t>
      </w:r>
    </w:p>
    <w:p w14:paraId="6C2558A3" w14:textId="1CE6B231" w:rsidR="00A70FDE" w:rsidRPr="00A70FDE" w:rsidRDefault="008207A0" w:rsidP="00501A4E">
      <w:pPr>
        <w:spacing w:before="240" w:after="240" w:line="240" w:lineRule="auto"/>
        <w:jc w:val="center"/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</w:pPr>
      <w:r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„</w:t>
      </w:r>
      <w:r w:rsidR="00501A4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NÁKUP UŽITKOVÝCH VOZIDEL</w:t>
      </w:r>
      <w:r w:rsidR="00A70FDE" w:rsidRPr="00A70FDE">
        <w:rPr>
          <w:rFonts w:cs="Tahoma"/>
          <w:b/>
          <w:caps/>
          <w:noProof/>
          <w:color w:val="E36C0A" w:themeColor="accent6" w:themeShade="BF"/>
          <w:sz w:val="32"/>
          <w:szCs w:val="32"/>
          <w:lang w:eastAsia="cs-CZ"/>
        </w:rPr>
        <w:t>“</w:t>
      </w:r>
    </w:p>
    <w:p w14:paraId="51CD31C6" w14:textId="77777777" w:rsidR="007C1C19" w:rsidRDefault="007C1C19" w:rsidP="007C1C19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7C1C19" w14:paraId="4D56739B" w14:textId="77777777" w:rsidTr="00396C82">
        <w:tc>
          <w:tcPr>
            <w:tcW w:w="3402" w:type="dxa"/>
            <w:vAlign w:val="center"/>
          </w:tcPr>
          <w:p w14:paraId="47FB4714" w14:textId="77777777" w:rsidR="007C1C19" w:rsidRPr="00BE5EAF" w:rsidRDefault="007C1C19" w:rsidP="00396C8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237" w:type="dxa"/>
            <w:vAlign w:val="center"/>
          </w:tcPr>
          <w:p w14:paraId="0DE2B56B" w14:textId="77777777" w:rsidR="007C1C19" w:rsidRDefault="007C1C19" w:rsidP="00396C82">
            <w:pPr>
              <w:spacing w:before="60" w:after="6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C1C19" w14:paraId="3A657BFB" w14:textId="77777777" w:rsidTr="00396C82">
        <w:tc>
          <w:tcPr>
            <w:tcW w:w="3402" w:type="dxa"/>
            <w:vAlign w:val="center"/>
          </w:tcPr>
          <w:p w14:paraId="089DE1D2" w14:textId="77777777" w:rsidR="007C1C19" w:rsidRDefault="007C1C19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2BECE6F8" w14:textId="77777777" w:rsidR="007C1C19" w:rsidRDefault="007C1C19" w:rsidP="00396C82">
            <w:pPr>
              <w:spacing w:before="60" w:after="6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C1C19" w14:paraId="09D101DC" w14:textId="77777777" w:rsidTr="00396C82">
        <w:tc>
          <w:tcPr>
            <w:tcW w:w="3402" w:type="dxa"/>
            <w:vAlign w:val="center"/>
          </w:tcPr>
          <w:p w14:paraId="62521563" w14:textId="77777777" w:rsidR="007C1C19" w:rsidRDefault="007C1C19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020B6291" w14:textId="77777777" w:rsidR="007C1C19" w:rsidRDefault="007C1C19" w:rsidP="00396C82">
            <w:pPr>
              <w:spacing w:before="60" w:after="6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6A7388DC" w14:textId="77777777" w:rsidR="000F12F5" w:rsidRDefault="000F12F5" w:rsidP="007C1C19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F12F5" w14:paraId="63493FC5" w14:textId="77777777" w:rsidTr="00396C82">
        <w:tc>
          <w:tcPr>
            <w:tcW w:w="3402" w:type="dxa"/>
            <w:vAlign w:val="center"/>
          </w:tcPr>
          <w:p w14:paraId="6D565987" w14:textId="77777777" w:rsidR="000F12F5" w:rsidRPr="00BE5EAF" w:rsidRDefault="000F12F5" w:rsidP="00396C82">
            <w:pPr>
              <w:spacing w:before="60" w:after="6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24B588AE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1E1C1345" w14:textId="77777777" w:rsidTr="00396C82">
        <w:tc>
          <w:tcPr>
            <w:tcW w:w="3402" w:type="dxa"/>
            <w:vAlign w:val="center"/>
          </w:tcPr>
          <w:p w14:paraId="0C204A20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4DC87422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302E06D8" w14:textId="77777777" w:rsidTr="00396C82">
        <w:tc>
          <w:tcPr>
            <w:tcW w:w="3402" w:type="dxa"/>
            <w:vAlign w:val="center"/>
          </w:tcPr>
          <w:p w14:paraId="764F5462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5C652AF6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70C96063" w14:textId="77777777" w:rsidR="000F12F5" w:rsidRDefault="000F12F5" w:rsidP="00A70FDE">
      <w:pPr>
        <w:tabs>
          <w:tab w:val="left" w:pos="1276"/>
        </w:tabs>
        <w:spacing w:after="0" w:line="240" w:lineRule="auto"/>
        <w:ind w:left="1276" w:hanging="1276"/>
        <w:rPr>
          <w:rFonts w:eastAsia="Arial Unicode MS" w:cs="Arial"/>
          <w:b/>
          <w:lang w:eastAsia="cs-CZ"/>
        </w:rPr>
      </w:pPr>
    </w:p>
    <w:p w14:paraId="7883A096" w14:textId="77777777" w:rsidR="000F12F5" w:rsidRDefault="000F12F5" w:rsidP="00A70FDE">
      <w:pPr>
        <w:tabs>
          <w:tab w:val="left" w:pos="1276"/>
        </w:tabs>
        <w:spacing w:after="0" w:line="240" w:lineRule="auto"/>
        <w:ind w:left="1276" w:hanging="1276"/>
        <w:rPr>
          <w:rFonts w:eastAsia="Arial Unicode MS" w:cs="Arial"/>
          <w:b/>
          <w:lang w:eastAsia="cs-CZ"/>
        </w:rPr>
      </w:pPr>
    </w:p>
    <w:p w14:paraId="6CB4869C" w14:textId="6FF70B77" w:rsidR="000F12F5" w:rsidRDefault="000F12F5" w:rsidP="000F12F5">
      <w:pPr>
        <w:tabs>
          <w:tab w:val="left" w:pos="0"/>
        </w:tabs>
        <w:spacing w:after="0" w:line="240" w:lineRule="auto"/>
        <w:rPr>
          <w:rFonts w:eastAsia="Arial Unicode MS" w:cs="Arial"/>
          <w:b/>
          <w:lang w:eastAsia="cs-CZ"/>
        </w:rPr>
      </w:pPr>
      <w:r>
        <w:rPr>
          <w:rFonts w:eastAsia="Arial Unicode MS" w:cs="Arial"/>
          <w:b/>
          <w:lang w:eastAsia="cs-CZ"/>
        </w:rPr>
        <w:t xml:space="preserve">Předložení seznamu významných dodávek za účelem </w:t>
      </w:r>
      <w:r w:rsidRPr="000F12F5">
        <w:rPr>
          <w:rFonts w:eastAsia="Arial Unicode MS" w:cs="Arial"/>
          <w:b/>
          <w:lang w:eastAsia="cs-CZ"/>
        </w:rPr>
        <w:t>prokázání technické kvalifikace dle § 79 odst. 2 písm. b) zákona č. 134/2016 Sb., o zadávání veřejných zakázek, ve znění pozdějších předpisů (dále jen „Zákon“).</w:t>
      </w:r>
    </w:p>
    <w:p w14:paraId="11318907" w14:textId="797A4392" w:rsidR="00501A4E" w:rsidRDefault="000F12F5" w:rsidP="007C1C19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 xml:space="preserve">Těmito dodávkami jsou: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F12F5" w14:paraId="57D8D089" w14:textId="77777777" w:rsidTr="00973AEF">
        <w:tc>
          <w:tcPr>
            <w:tcW w:w="9639" w:type="dxa"/>
            <w:gridSpan w:val="2"/>
            <w:vAlign w:val="center"/>
          </w:tcPr>
          <w:p w14:paraId="4305FD72" w14:textId="013F834E" w:rsidR="000F12F5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b/>
                <w:lang w:eastAsia="cs-CZ"/>
              </w:rPr>
              <w:t>Dodávka č. 1</w:t>
            </w:r>
          </w:p>
        </w:tc>
      </w:tr>
      <w:tr w:rsidR="00501A4E" w14:paraId="6C3AF7FB" w14:textId="77777777" w:rsidTr="000B2352">
        <w:tc>
          <w:tcPr>
            <w:tcW w:w="3402" w:type="dxa"/>
            <w:vAlign w:val="center"/>
          </w:tcPr>
          <w:p w14:paraId="33C4F49B" w14:textId="20634C8B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Název zakázky:</w:t>
            </w:r>
          </w:p>
        </w:tc>
        <w:tc>
          <w:tcPr>
            <w:tcW w:w="6237" w:type="dxa"/>
            <w:vAlign w:val="center"/>
          </w:tcPr>
          <w:p w14:paraId="25E8BA2C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020A6B0" w14:textId="77777777" w:rsidTr="000B2352">
        <w:tc>
          <w:tcPr>
            <w:tcW w:w="3402" w:type="dxa"/>
            <w:vAlign w:val="center"/>
          </w:tcPr>
          <w:p w14:paraId="2D485BC2" w14:textId="64FEF4FD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Identifikace objednatele:</w:t>
            </w:r>
          </w:p>
        </w:tc>
        <w:tc>
          <w:tcPr>
            <w:tcW w:w="6237" w:type="dxa"/>
            <w:vAlign w:val="center"/>
          </w:tcPr>
          <w:p w14:paraId="4BF4F9D1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A823F72" w14:textId="77777777" w:rsidTr="000B2352">
        <w:tc>
          <w:tcPr>
            <w:tcW w:w="3402" w:type="dxa"/>
            <w:vAlign w:val="center"/>
          </w:tcPr>
          <w:p w14:paraId="4FA766A8" w14:textId="318ECDC8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Kontaktní osoba objednatele: </w:t>
            </w:r>
          </w:p>
        </w:tc>
        <w:tc>
          <w:tcPr>
            <w:tcW w:w="6237" w:type="dxa"/>
            <w:vAlign w:val="center"/>
          </w:tcPr>
          <w:p w14:paraId="641A2820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72DD4796" w14:textId="77777777" w:rsidTr="000B2352">
        <w:tc>
          <w:tcPr>
            <w:tcW w:w="3402" w:type="dxa"/>
            <w:vAlign w:val="center"/>
          </w:tcPr>
          <w:p w14:paraId="51C8E0DD" w14:textId="6881378C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Doba plnění:</w:t>
            </w:r>
          </w:p>
        </w:tc>
        <w:tc>
          <w:tcPr>
            <w:tcW w:w="6237" w:type="dxa"/>
            <w:vAlign w:val="center"/>
          </w:tcPr>
          <w:p w14:paraId="2267601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DC42DCF" w14:textId="77777777" w:rsidTr="000B2352">
        <w:tc>
          <w:tcPr>
            <w:tcW w:w="3402" w:type="dxa"/>
            <w:vAlign w:val="center"/>
          </w:tcPr>
          <w:p w14:paraId="2E103669" w14:textId="66853C33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Popis předmětu dodávky: </w:t>
            </w:r>
          </w:p>
        </w:tc>
        <w:tc>
          <w:tcPr>
            <w:tcW w:w="6237" w:type="dxa"/>
            <w:vAlign w:val="center"/>
          </w:tcPr>
          <w:p w14:paraId="79D6AD97" w14:textId="77777777" w:rsidR="000F12F5" w:rsidRDefault="000F12F5" w:rsidP="000F12F5">
            <w:pPr>
              <w:spacing w:after="0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54F04">
              <w:t>]</w:t>
            </w:r>
          </w:p>
          <w:p w14:paraId="3BCE63A8" w14:textId="77777777" w:rsidR="000F12F5" w:rsidRDefault="000F12F5" w:rsidP="000F12F5">
            <w:pPr>
              <w:spacing w:after="0"/>
            </w:pPr>
            <w:r>
              <w:t xml:space="preserve">dodávka obsahovala </w:t>
            </w:r>
            <w:r w:rsidRPr="005A070F">
              <w:t>min. 1 vozidlo kategorie N1</w:t>
            </w:r>
            <w:r>
              <w:t>: [</w:t>
            </w:r>
            <w:r w:rsidRPr="00054F04">
              <w:rPr>
                <w:highlight w:val="green"/>
              </w:rPr>
              <w:t>ANO/NE -</w:t>
            </w:r>
            <w:r>
              <w:t xml:space="preserve"> </w:t>
            </w:r>
            <w:r>
              <w:rPr>
                <w:highlight w:val="green"/>
              </w:rPr>
              <w:t>doplní účastník</w:t>
            </w:r>
            <w:r w:rsidRPr="00F106B1">
              <w:t>]</w:t>
            </w:r>
          </w:p>
          <w:p w14:paraId="3F0429CB" w14:textId="77D1E9C9" w:rsidR="00501A4E" w:rsidRDefault="000F12F5" w:rsidP="000F12F5">
            <w:pPr>
              <w:spacing w:before="60" w:after="60"/>
              <w:jc w:val="left"/>
              <w:rPr>
                <w:lang w:eastAsia="cs-CZ"/>
              </w:rPr>
            </w:pPr>
            <w:r>
              <w:t xml:space="preserve">dodávka obsahovala </w:t>
            </w:r>
            <w:r w:rsidRPr="005A070F">
              <w:t>min. 1 vozidlo kategorie N</w:t>
            </w:r>
            <w:r>
              <w:t>2: [</w:t>
            </w:r>
            <w:r w:rsidRPr="00054F04">
              <w:rPr>
                <w:highlight w:val="green"/>
              </w:rPr>
              <w:t>ANO/NE -</w:t>
            </w:r>
            <w:r>
              <w:t xml:space="preserve"> </w:t>
            </w:r>
            <w:r>
              <w:rPr>
                <w:highlight w:val="green"/>
              </w:rPr>
              <w:t>doplní účastník</w:t>
            </w:r>
            <w:r w:rsidRPr="00F106B1">
              <w:t>]</w:t>
            </w:r>
          </w:p>
        </w:tc>
      </w:tr>
      <w:tr w:rsidR="00501A4E" w14:paraId="5BBAB93F" w14:textId="77777777" w:rsidTr="000B2352">
        <w:tc>
          <w:tcPr>
            <w:tcW w:w="3402" w:type="dxa"/>
            <w:vAlign w:val="center"/>
          </w:tcPr>
          <w:p w14:paraId="0A1E289B" w14:textId="7E216FE7" w:rsidR="00501A4E" w:rsidRDefault="000F12F5" w:rsidP="000B235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Cena dodávky bez DPH: </w:t>
            </w:r>
          </w:p>
        </w:tc>
        <w:tc>
          <w:tcPr>
            <w:tcW w:w="6237" w:type="dxa"/>
            <w:vAlign w:val="center"/>
          </w:tcPr>
          <w:p w14:paraId="420883F2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B2B2491" w14:textId="77777777" w:rsidR="000F12F5" w:rsidRDefault="000F12F5" w:rsidP="007C1C19">
      <w:pPr>
        <w:spacing w:before="120" w:after="0"/>
        <w:ind w:left="142"/>
      </w:pPr>
      <w:r>
        <w:t xml:space="preserve">Tato dodávka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4B02C858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2611A884" w14:textId="77777777" w:rsidR="000F12F5" w:rsidRDefault="000F12F5" w:rsidP="000F12F5">
      <w:pPr>
        <w:rPr>
          <w:lang w:eastAsia="cs-CZ"/>
        </w:rPr>
      </w:pPr>
    </w:p>
    <w:p w14:paraId="779C3A4F" w14:textId="77777777" w:rsidR="007C1C19" w:rsidRPr="000F12F5" w:rsidRDefault="007C1C19" w:rsidP="000F12F5">
      <w:pPr>
        <w:rPr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0F12F5" w14:paraId="2942670A" w14:textId="77777777" w:rsidTr="00396C82">
        <w:tc>
          <w:tcPr>
            <w:tcW w:w="9639" w:type="dxa"/>
            <w:gridSpan w:val="2"/>
            <w:vAlign w:val="center"/>
          </w:tcPr>
          <w:p w14:paraId="4E338356" w14:textId="0F27984B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b/>
                <w:lang w:eastAsia="cs-CZ"/>
              </w:rPr>
              <w:lastRenderedPageBreak/>
              <w:t>Dodávka č. 2</w:t>
            </w:r>
          </w:p>
        </w:tc>
      </w:tr>
      <w:tr w:rsidR="000F12F5" w14:paraId="01E38B77" w14:textId="77777777" w:rsidTr="00396C82">
        <w:tc>
          <w:tcPr>
            <w:tcW w:w="3402" w:type="dxa"/>
            <w:vAlign w:val="center"/>
          </w:tcPr>
          <w:p w14:paraId="7377BA94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Název zakázky:</w:t>
            </w:r>
          </w:p>
        </w:tc>
        <w:tc>
          <w:tcPr>
            <w:tcW w:w="6237" w:type="dxa"/>
            <w:vAlign w:val="center"/>
          </w:tcPr>
          <w:p w14:paraId="533DB8B3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2CA1ECC9" w14:textId="77777777" w:rsidTr="00396C82">
        <w:tc>
          <w:tcPr>
            <w:tcW w:w="3402" w:type="dxa"/>
            <w:vAlign w:val="center"/>
          </w:tcPr>
          <w:p w14:paraId="1169FEF1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Identifikace objednatele:</w:t>
            </w:r>
          </w:p>
        </w:tc>
        <w:tc>
          <w:tcPr>
            <w:tcW w:w="6237" w:type="dxa"/>
            <w:vAlign w:val="center"/>
          </w:tcPr>
          <w:p w14:paraId="2A662B90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69FB9DC4" w14:textId="77777777" w:rsidTr="00396C82">
        <w:tc>
          <w:tcPr>
            <w:tcW w:w="3402" w:type="dxa"/>
            <w:vAlign w:val="center"/>
          </w:tcPr>
          <w:p w14:paraId="5B059AB5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Kontaktní osoba objednatele: </w:t>
            </w:r>
          </w:p>
        </w:tc>
        <w:tc>
          <w:tcPr>
            <w:tcW w:w="6237" w:type="dxa"/>
            <w:vAlign w:val="center"/>
          </w:tcPr>
          <w:p w14:paraId="010CFABC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6A4C8A9D" w14:textId="77777777" w:rsidTr="00396C82">
        <w:tc>
          <w:tcPr>
            <w:tcW w:w="3402" w:type="dxa"/>
            <w:vAlign w:val="center"/>
          </w:tcPr>
          <w:p w14:paraId="74E04D21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>Doba plnění:</w:t>
            </w:r>
          </w:p>
        </w:tc>
        <w:tc>
          <w:tcPr>
            <w:tcW w:w="6237" w:type="dxa"/>
            <w:vAlign w:val="center"/>
          </w:tcPr>
          <w:p w14:paraId="5BFBE9FE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0F12F5" w14:paraId="2A141078" w14:textId="77777777" w:rsidTr="00396C82">
        <w:tc>
          <w:tcPr>
            <w:tcW w:w="3402" w:type="dxa"/>
            <w:vAlign w:val="center"/>
          </w:tcPr>
          <w:p w14:paraId="156EA4F8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Popis předmětu dodávky: </w:t>
            </w:r>
          </w:p>
        </w:tc>
        <w:tc>
          <w:tcPr>
            <w:tcW w:w="6237" w:type="dxa"/>
            <w:vAlign w:val="center"/>
          </w:tcPr>
          <w:p w14:paraId="50BB8234" w14:textId="77777777" w:rsidR="000F12F5" w:rsidRDefault="000F12F5" w:rsidP="00396C82">
            <w:pPr>
              <w:spacing w:after="0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54F04">
              <w:t>]</w:t>
            </w:r>
          </w:p>
          <w:p w14:paraId="447EE300" w14:textId="77777777" w:rsidR="000F12F5" w:rsidRDefault="000F12F5" w:rsidP="00396C82">
            <w:pPr>
              <w:spacing w:after="0"/>
            </w:pPr>
            <w:r>
              <w:t xml:space="preserve">dodávka obsahovala </w:t>
            </w:r>
            <w:r w:rsidRPr="005A070F">
              <w:t>min. 1 vozidlo kategorie N1</w:t>
            </w:r>
            <w:r>
              <w:t>: [</w:t>
            </w:r>
            <w:r w:rsidRPr="00054F04">
              <w:rPr>
                <w:highlight w:val="green"/>
              </w:rPr>
              <w:t>ANO/NE -</w:t>
            </w:r>
            <w:r>
              <w:t xml:space="preserve"> </w:t>
            </w:r>
            <w:r>
              <w:rPr>
                <w:highlight w:val="green"/>
              </w:rPr>
              <w:t>doplní účastník</w:t>
            </w:r>
            <w:r w:rsidRPr="00F106B1">
              <w:t>]</w:t>
            </w:r>
          </w:p>
          <w:p w14:paraId="52D7563C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t xml:space="preserve">dodávka obsahovala </w:t>
            </w:r>
            <w:r w:rsidRPr="005A070F">
              <w:t>min. 1 vozidlo kategorie N</w:t>
            </w:r>
            <w:r>
              <w:t>2: [</w:t>
            </w:r>
            <w:r w:rsidRPr="00054F04">
              <w:rPr>
                <w:highlight w:val="green"/>
              </w:rPr>
              <w:t>ANO/NE -</w:t>
            </w:r>
            <w:r>
              <w:t xml:space="preserve"> </w:t>
            </w:r>
            <w:r>
              <w:rPr>
                <w:highlight w:val="green"/>
              </w:rPr>
              <w:t>doplní účastník</w:t>
            </w:r>
            <w:r w:rsidRPr="00F106B1">
              <w:t>]</w:t>
            </w:r>
          </w:p>
        </w:tc>
      </w:tr>
      <w:tr w:rsidR="000F12F5" w14:paraId="6F4061CA" w14:textId="77777777" w:rsidTr="00396C82">
        <w:tc>
          <w:tcPr>
            <w:tcW w:w="3402" w:type="dxa"/>
            <w:vAlign w:val="center"/>
          </w:tcPr>
          <w:p w14:paraId="5EC888CF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Cena dodávky bez DPH: </w:t>
            </w:r>
          </w:p>
        </w:tc>
        <w:tc>
          <w:tcPr>
            <w:tcW w:w="6237" w:type="dxa"/>
            <w:vAlign w:val="center"/>
          </w:tcPr>
          <w:p w14:paraId="4E355666" w14:textId="77777777" w:rsidR="000F12F5" w:rsidRDefault="000F12F5" w:rsidP="00396C82">
            <w:pPr>
              <w:spacing w:before="60" w:after="6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3F48150" w14:textId="77777777" w:rsidR="000F12F5" w:rsidRDefault="000F12F5" w:rsidP="007C1C19">
      <w:pPr>
        <w:spacing w:before="120" w:after="0"/>
        <w:ind w:left="142"/>
      </w:pPr>
      <w:r>
        <w:t xml:space="preserve">Tato dodávka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44CCA96A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3C6A327A" w14:textId="77777777" w:rsidR="000F12F5" w:rsidRDefault="000F12F5" w:rsidP="007C1C19">
      <w:pPr>
        <w:spacing w:before="120" w:after="0"/>
      </w:pPr>
      <w:r>
        <w:t xml:space="preserve">Účastník čestně prohlašuje, že pokud jakákoli výše uvedená dodávka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dodávka byla poskytnuta Účastníkem jako poddodavatelem, jsou výše uvedeny pouze údaje odpovídající rozsahu, v jakém se na plnění zakázky podílel Účastník. </w:t>
      </w:r>
    </w:p>
    <w:p w14:paraId="511F4BC9" w14:textId="77777777" w:rsidR="000F12F5" w:rsidRPr="00BE3BC6" w:rsidRDefault="000F12F5" w:rsidP="000F12F5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7A8C325A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0D872F6F" w14:textId="77777777" w:rsidR="007C1C19" w:rsidRPr="007C1C19" w:rsidRDefault="007C1C19" w:rsidP="007C1C19">
      <w:pPr>
        <w:rPr>
          <w:lang w:eastAsia="cs-CZ"/>
        </w:rPr>
      </w:pPr>
    </w:p>
    <w:p w14:paraId="5125BC15" w14:textId="77777777" w:rsidR="007C1C19" w:rsidRPr="00BE3BC6" w:rsidRDefault="007C1C19" w:rsidP="007C1C19">
      <w:pPr>
        <w:spacing w:after="0"/>
      </w:pPr>
      <w:r w:rsidRPr="00BE3BC6">
        <w:t>________________________________</w:t>
      </w:r>
    </w:p>
    <w:p w14:paraId="2FAD482C" w14:textId="77777777" w:rsidR="007C1C19" w:rsidRPr="00BE3BC6" w:rsidRDefault="007C1C19" w:rsidP="007C1C19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25B691F5" w14:textId="77777777" w:rsidR="007C1C19" w:rsidRPr="00BE3BC6" w:rsidRDefault="007C1C19" w:rsidP="007C1C19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680A32E7" w14:textId="77777777" w:rsidR="007C1C19" w:rsidRDefault="007C1C19" w:rsidP="007C1C19"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p w14:paraId="6A4FAC05" w14:textId="77777777" w:rsidR="007C1C19" w:rsidRPr="00BE3BC6" w:rsidRDefault="007C1C19" w:rsidP="007C1C19"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p w14:paraId="6F74A7A5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p w14:paraId="69505602" w14:textId="77777777" w:rsidR="000F12F5" w:rsidRDefault="000F12F5" w:rsidP="00501A4E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</w:p>
    <w:sectPr w:rsidR="000F12F5" w:rsidSect="000C4AE5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2729B" w14:textId="77777777" w:rsidR="00AF6098" w:rsidRDefault="00AF6098" w:rsidP="00AB5244">
      <w:r>
        <w:separator/>
      </w:r>
    </w:p>
  </w:endnote>
  <w:endnote w:type="continuationSeparator" w:id="0">
    <w:p w14:paraId="480C828D" w14:textId="77777777" w:rsidR="00AF6098" w:rsidRDefault="00AF6098" w:rsidP="00AB5244">
      <w:r>
        <w:continuationSeparator/>
      </w:r>
    </w:p>
  </w:endnote>
  <w:endnote w:type="continuationNotice" w:id="1">
    <w:p w14:paraId="4B78AF60" w14:textId="77777777" w:rsidR="00AF6098" w:rsidRDefault="00AF60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27515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27515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142EE" w14:textId="77777777" w:rsidR="00AF6098" w:rsidRDefault="00AF6098" w:rsidP="00AB5244">
      <w:r>
        <w:separator/>
      </w:r>
    </w:p>
  </w:footnote>
  <w:footnote w:type="continuationSeparator" w:id="0">
    <w:p w14:paraId="78FB8B9B" w14:textId="77777777" w:rsidR="00AF6098" w:rsidRDefault="00AF6098" w:rsidP="00AB5244">
      <w:r>
        <w:continuationSeparator/>
      </w:r>
    </w:p>
  </w:footnote>
  <w:footnote w:type="continuationNotice" w:id="1">
    <w:p w14:paraId="3C3BF3FF" w14:textId="77777777" w:rsidR="00AF6098" w:rsidRDefault="00AF60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7F73E3CB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A8">
      <w:rPr>
        <w:color w:val="808080" w:themeColor="background1" w:themeShade="80"/>
      </w:rPr>
      <w:t xml:space="preserve">Příloha č. </w:t>
    </w:r>
    <w:r w:rsidR="000F12F5">
      <w:rPr>
        <w:color w:val="808080" w:themeColor="background1" w:themeShade="80"/>
      </w:rPr>
      <w:t>7</w:t>
    </w:r>
    <w:r w:rsidR="00A70FDE" w:rsidRPr="00A70FDE">
      <w:rPr>
        <w:color w:val="808080" w:themeColor="background1" w:themeShade="80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8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1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9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8"/>
  </w:num>
  <w:num w:numId="9">
    <w:abstractNumId w:val="13"/>
  </w:num>
  <w:num w:numId="10">
    <w:abstractNumId w:val="0"/>
  </w:num>
  <w:num w:numId="11">
    <w:abstractNumId w:val="20"/>
  </w:num>
  <w:num w:numId="12">
    <w:abstractNumId w:val="18"/>
  </w:num>
  <w:num w:numId="13">
    <w:abstractNumId w:val="27"/>
  </w:num>
  <w:num w:numId="14">
    <w:abstractNumId w:val="4"/>
  </w:num>
  <w:num w:numId="15">
    <w:abstractNumId w:val="19"/>
  </w:num>
  <w:num w:numId="16">
    <w:abstractNumId w:val="12"/>
  </w:num>
  <w:num w:numId="17">
    <w:abstractNumId w:val="23"/>
  </w:num>
  <w:num w:numId="18">
    <w:abstractNumId w:val="23"/>
    <w:lvlOverride w:ilvl="0">
      <w:startOverride w:val="1"/>
    </w:lvlOverride>
  </w:num>
  <w:num w:numId="19">
    <w:abstractNumId w:val="23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23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3"/>
    <w:lvlOverride w:ilvl="0">
      <w:startOverride w:val="1"/>
    </w:lvlOverride>
  </w:num>
  <w:num w:numId="26">
    <w:abstractNumId w:val="23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1"/>
  </w:num>
  <w:num w:numId="33">
    <w:abstractNumId w:val="3"/>
  </w:num>
  <w:num w:numId="34">
    <w:abstractNumId w:val="1"/>
  </w:num>
  <w:num w:numId="35">
    <w:abstractNumId w:val="24"/>
  </w:num>
  <w:num w:numId="36">
    <w:abstractNumId w:val="32"/>
  </w:num>
  <w:num w:numId="37">
    <w:abstractNumId w:val="30"/>
  </w:num>
  <w:num w:numId="38">
    <w:abstractNumId w:val="25"/>
  </w:num>
  <w:num w:numId="39">
    <w:abstractNumId w:val="31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07"/>
    <w:rsid w:val="0001297A"/>
    <w:rsid w:val="00017EDD"/>
    <w:rsid w:val="00052C3D"/>
    <w:rsid w:val="00064997"/>
    <w:rsid w:val="0007122F"/>
    <w:rsid w:val="00090C3D"/>
    <w:rsid w:val="00095AA8"/>
    <w:rsid w:val="000A31A0"/>
    <w:rsid w:val="000A5EE1"/>
    <w:rsid w:val="000C4AE5"/>
    <w:rsid w:val="000D5DFE"/>
    <w:rsid w:val="000F12F5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53A94"/>
    <w:rsid w:val="002A70F1"/>
    <w:rsid w:val="002E5DE9"/>
    <w:rsid w:val="002F2145"/>
    <w:rsid w:val="00345DEC"/>
    <w:rsid w:val="00350FF2"/>
    <w:rsid w:val="00351071"/>
    <w:rsid w:val="003515C6"/>
    <w:rsid w:val="00385535"/>
    <w:rsid w:val="00386AD5"/>
    <w:rsid w:val="003A0273"/>
    <w:rsid w:val="003C2587"/>
    <w:rsid w:val="003D2553"/>
    <w:rsid w:val="003D2D6D"/>
    <w:rsid w:val="003E688C"/>
    <w:rsid w:val="003F7863"/>
    <w:rsid w:val="004162EA"/>
    <w:rsid w:val="004204A9"/>
    <w:rsid w:val="004227F2"/>
    <w:rsid w:val="00426107"/>
    <w:rsid w:val="00427515"/>
    <w:rsid w:val="00441CFF"/>
    <w:rsid w:val="00443ECD"/>
    <w:rsid w:val="00453D8C"/>
    <w:rsid w:val="004552C5"/>
    <w:rsid w:val="00470C1D"/>
    <w:rsid w:val="00486BC9"/>
    <w:rsid w:val="004B346C"/>
    <w:rsid w:val="004E24C7"/>
    <w:rsid w:val="004E293C"/>
    <w:rsid w:val="00501A4E"/>
    <w:rsid w:val="00512D4D"/>
    <w:rsid w:val="005F4164"/>
    <w:rsid w:val="006006C0"/>
    <w:rsid w:val="00604BF6"/>
    <w:rsid w:val="0062108F"/>
    <w:rsid w:val="00633F51"/>
    <w:rsid w:val="00662E25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5373F"/>
    <w:rsid w:val="00761978"/>
    <w:rsid w:val="0077207E"/>
    <w:rsid w:val="007876F6"/>
    <w:rsid w:val="007A5952"/>
    <w:rsid w:val="007C1C19"/>
    <w:rsid w:val="007D169C"/>
    <w:rsid w:val="007D5B70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A5DED"/>
    <w:rsid w:val="009F13A8"/>
    <w:rsid w:val="009F5050"/>
    <w:rsid w:val="00A10B35"/>
    <w:rsid w:val="00A26900"/>
    <w:rsid w:val="00A359A9"/>
    <w:rsid w:val="00A70FDE"/>
    <w:rsid w:val="00A71357"/>
    <w:rsid w:val="00A95535"/>
    <w:rsid w:val="00AA106B"/>
    <w:rsid w:val="00AB5244"/>
    <w:rsid w:val="00AC56B0"/>
    <w:rsid w:val="00AF6098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C22DA8"/>
    <w:rsid w:val="00C3437F"/>
    <w:rsid w:val="00C446B1"/>
    <w:rsid w:val="00C5122E"/>
    <w:rsid w:val="00CA3499"/>
    <w:rsid w:val="00CB292B"/>
    <w:rsid w:val="00CB41A7"/>
    <w:rsid w:val="00CE6D54"/>
    <w:rsid w:val="00D12E21"/>
    <w:rsid w:val="00D215BB"/>
    <w:rsid w:val="00D23BB3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F5F7C"/>
    <w:rsid w:val="00E070D7"/>
    <w:rsid w:val="00E3469D"/>
    <w:rsid w:val="00E4498D"/>
    <w:rsid w:val="00E46F8D"/>
    <w:rsid w:val="00E92B40"/>
    <w:rsid w:val="00EA4C36"/>
    <w:rsid w:val="00EB5E75"/>
    <w:rsid w:val="00EC37F4"/>
    <w:rsid w:val="00EE4339"/>
    <w:rsid w:val="00EF5B20"/>
    <w:rsid w:val="00F015C1"/>
    <w:rsid w:val="00F1433B"/>
    <w:rsid w:val="00F153CF"/>
    <w:rsid w:val="00F4248A"/>
    <w:rsid w:val="00F55AD8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76ABCE60-4166-4157-B7F2-18272E38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12F5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61C59-4ED3-4AA5-BE19-FCAF9193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Denis Tomáš, Silnice LK a.s.</cp:lastModifiedBy>
  <cp:revision>3</cp:revision>
  <cp:lastPrinted>2019-11-29T10:02:00Z</cp:lastPrinted>
  <dcterms:created xsi:type="dcterms:W3CDTF">2019-12-13T12:09:00Z</dcterms:created>
  <dcterms:modified xsi:type="dcterms:W3CDTF">2019-12-13T12:36:00Z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