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72153E3B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4BB90467" w:rsidR="0048512F" w:rsidRPr="00D140D6" w:rsidRDefault="00F72143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2143">
              <w:rPr>
                <w:rFonts w:ascii="Arial" w:hAnsi="Arial" w:cs="Arial"/>
                <w:b/>
                <w:bCs/>
                <w:sz w:val="22"/>
                <w:szCs w:val="22"/>
              </w:rPr>
              <w:t>Výměna filtrů velkého bazénu na koupališti v Bystřici pod Hostýne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</w:p>
        </w:tc>
      </w:tr>
      <w:tr w:rsidR="0048512F" w14:paraId="4CF4AF59" w14:textId="77777777" w:rsidTr="00A802D7">
        <w:trPr>
          <w:trHeight w:val="742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19657985" w:rsidR="00D140D6" w:rsidRPr="00A802D7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</w:t>
            </w:r>
            <w:r w:rsidR="00F72143">
              <w:rPr>
                <w:rFonts w:ascii="Arial" w:hAnsi="Arial" w:cs="Arial"/>
                <w:color w:val="000000"/>
                <w:sz w:val="22"/>
                <w:szCs w:val="22"/>
              </w:rPr>
              <w:t>byla</w:t>
            </w:r>
            <w:r w:rsidR="00A802D7">
              <w:rPr>
                <w:rFonts w:ascii="Arial" w:hAnsi="Arial" w:cs="Arial"/>
                <w:color w:val="000000"/>
                <w:sz w:val="22"/>
                <w:szCs w:val="22"/>
              </w:rPr>
              <w:t xml:space="preserve"> výměna filtrů velkého bazénu na koupališti.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59B1D483" w:rsidR="00575FF1" w:rsidRDefault="00F72143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143">
              <w:rPr>
                <w:rFonts w:ascii="Arial" w:hAnsi="Arial" w:cs="Arial"/>
                <w:sz w:val="22"/>
                <w:szCs w:val="22"/>
              </w:rPr>
              <w:t xml:space="preserve">G-Team INOX SERVIS s.r.o., </w:t>
            </w:r>
            <w:r>
              <w:rPr>
                <w:rFonts w:ascii="Arial" w:hAnsi="Arial" w:cs="Arial"/>
                <w:sz w:val="22"/>
                <w:szCs w:val="22"/>
              </w:rPr>
              <w:t xml:space="preserve">iČ: </w:t>
            </w:r>
            <w:r w:rsidRPr="00F72143">
              <w:rPr>
                <w:rFonts w:ascii="Arial" w:hAnsi="Arial" w:cs="Arial"/>
                <w:sz w:val="22"/>
                <w:szCs w:val="22"/>
              </w:rPr>
              <w:t>27840816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72143">
              <w:rPr>
                <w:rFonts w:ascii="Arial" w:hAnsi="Arial" w:cs="Arial"/>
                <w:sz w:val="22"/>
                <w:szCs w:val="22"/>
              </w:rPr>
              <w:t>Nám. Osvobození 6, 753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2143">
              <w:rPr>
                <w:rFonts w:ascii="Arial" w:hAnsi="Arial" w:cs="Arial"/>
                <w:sz w:val="22"/>
                <w:szCs w:val="22"/>
              </w:rPr>
              <w:t>61 Hranice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16329DED" w:rsidR="00B5458B" w:rsidRDefault="00F72143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834 779,00 Kč, vč. DPH 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082E8596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F72143" w:rsidRPr="00F72143">
        <w:rPr>
          <w:rFonts w:ascii="Arial" w:hAnsi="Arial" w:cs="Arial"/>
          <w:sz w:val="22"/>
          <w:szCs w:val="22"/>
        </w:rPr>
        <w:t>SMLD/2021/0101/OVS-SM</w:t>
      </w:r>
    </w:p>
    <w:p w14:paraId="4C8753D2" w14:textId="3B906429" w:rsidR="009E5554" w:rsidRPr="00F72143" w:rsidRDefault="009E5554" w:rsidP="00F72143">
      <w:pPr>
        <w:rPr>
          <w:rFonts w:ascii="Arial" w:hAnsi="Arial" w:cs="Arial"/>
          <w:sz w:val="22"/>
          <w:szCs w:val="22"/>
        </w:rPr>
      </w:pPr>
    </w:p>
    <w:sectPr w:rsidR="009E5554" w:rsidRPr="00F72143">
      <w:headerReference w:type="default" r:id="rId14"/>
      <w:footerReference w:type="defaul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55A" w14:textId="77777777" w:rsidR="00115C37" w:rsidRDefault="00115C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3C0E5DC6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809D" w14:textId="77777777" w:rsidR="00115C37" w:rsidRDefault="00115C3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73DB" w14:textId="77777777" w:rsidR="00115C37" w:rsidRDefault="00115C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5B5B" w14:textId="77777777" w:rsidR="00115C37" w:rsidRDefault="00115C3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15C37"/>
    <w:rsid w:val="00133731"/>
    <w:rsid w:val="00191DC6"/>
    <w:rsid w:val="001C20E3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42722"/>
    <w:rsid w:val="00A802D7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214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101</TotalTime>
  <Pages>1</Pages>
  <Words>93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713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32</cp:revision>
  <cp:lastPrinted>2020-12-09T08:09:00Z</cp:lastPrinted>
  <dcterms:created xsi:type="dcterms:W3CDTF">2019-04-29T07:36:00Z</dcterms:created>
  <dcterms:modified xsi:type="dcterms:W3CDTF">2021-12-06T13:43:00Z</dcterms:modified>
</cp:coreProperties>
</file>