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201A7618" w:rsidR="00A83392" w:rsidRPr="00B46AB0" w:rsidRDefault="000662D3" w:rsidP="009C01EE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0662D3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Rekonstrukce komunikace Volyně, Výsluní</w:t>
            </w:r>
            <w:bookmarkStart w:id="0" w:name="_GoBack"/>
            <w:bookmarkEnd w:id="0"/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3D12D" w14:textId="7FA3F257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662D3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1A1E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5119-DC2C-4990-AA84-A6F0C127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22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20</cp:revision>
  <cp:lastPrinted>2008-06-11T14:40:00Z</cp:lastPrinted>
  <dcterms:created xsi:type="dcterms:W3CDTF">2016-12-01T02:12:00Z</dcterms:created>
  <dcterms:modified xsi:type="dcterms:W3CDTF">2025-09-03T12:53:00Z</dcterms:modified>
</cp:coreProperties>
</file>