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0AB79" w14:textId="77777777" w:rsidR="00C05BCC" w:rsidRPr="001D6A5B" w:rsidRDefault="00234ABA" w:rsidP="00C05BCC">
      <w:pPr>
        <w:rPr>
          <w:rFonts w:ascii="Arial" w:hAnsi="Arial" w:cs="Arial"/>
          <w:sz w:val="20"/>
          <w:szCs w:val="20"/>
          <w:u w:val="single"/>
        </w:rPr>
      </w:pPr>
      <w:r w:rsidRPr="001D6A5B">
        <w:rPr>
          <w:rFonts w:ascii="Arial" w:hAnsi="Arial" w:cs="Arial"/>
          <w:sz w:val="20"/>
          <w:szCs w:val="20"/>
          <w:u w:val="single"/>
        </w:rPr>
        <w:t>Příloha č.</w:t>
      </w:r>
      <w:r w:rsidR="00D71D69" w:rsidRPr="001D6A5B">
        <w:rPr>
          <w:rFonts w:ascii="Arial" w:hAnsi="Arial" w:cs="Arial"/>
          <w:sz w:val="20"/>
          <w:szCs w:val="20"/>
          <w:u w:val="single"/>
        </w:rPr>
        <w:t xml:space="preserve"> </w:t>
      </w:r>
      <w:r w:rsidR="00990E19">
        <w:rPr>
          <w:rFonts w:ascii="Arial" w:hAnsi="Arial" w:cs="Arial"/>
          <w:sz w:val="20"/>
          <w:szCs w:val="20"/>
          <w:u w:val="single"/>
        </w:rPr>
        <w:t>1</w:t>
      </w:r>
      <w:r w:rsidR="00446D89">
        <w:rPr>
          <w:rFonts w:ascii="Arial" w:hAnsi="Arial" w:cs="Arial"/>
          <w:sz w:val="20"/>
          <w:szCs w:val="20"/>
          <w:u w:val="single"/>
        </w:rPr>
        <w:t xml:space="preserve"> </w:t>
      </w:r>
      <w:r w:rsidRPr="001D6A5B">
        <w:rPr>
          <w:rFonts w:ascii="Arial" w:hAnsi="Arial" w:cs="Arial"/>
          <w:sz w:val="20"/>
          <w:szCs w:val="20"/>
          <w:u w:val="single"/>
        </w:rPr>
        <w:t xml:space="preserve">– </w:t>
      </w:r>
      <w:r w:rsidR="00990E19">
        <w:rPr>
          <w:rFonts w:ascii="Arial" w:hAnsi="Arial" w:cs="Arial"/>
          <w:sz w:val="20"/>
          <w:szCs w:val="20"/>
          <w:u w:val="single"/>
        </w:rPr>
        <w:t xml:space="preserve">Čestné prohlášení dodavatele </w:t>
      </w:r>
    </w:p>
    <w:p w14:paraId="7ABF2F06" w14:textId="77777777"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14:paraId="137BF2F1" w14:textId="77777777"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234ABA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14:paraId="1523C179" w14:textId="77777777"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234ABA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234ABA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234ABA">
        <w:rPr>
          <w:rFonts w:ascii="Arial" w:hAnsi="Arial" w:cs="Arial"/>
          <w:sz w:val="20"/>
          <w:szCs w:val="20"/>
        </w:rPr>
        <w:t xml:space="preserve">tato právnická osoba a </w:t>
      </w:r>
      <w:r w:rsidR="00234ABA" w:rsidRPr="00463B66">
        <w:rPr>
          <w:rFonts w:ascii="Arial" w:hAnsi="Arial" w:cs="Arial"/>
          <w:sz w:val="20"/>
          <w:szCs w:val="20"/>
        </w:rPr>
        <w:t>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234ABA">
        <w:rPr>
          <w:rFonts w:ascii="Arial" w:hAnsi="Arial" w:cs="Arial"/>
          <w:sz w:val="20"/>
          <w:szCs w:val="20"/>
        </w:rPr>
        <w:t>;</w:t>
      </w:r>
    </w:p>
    <w:p w14:paraId="17C20218" w14:textId="77777777"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08D722F8" w14:textId="77777777" w:rsidR="00DA4A1F" w:rsidRPr="00B17289" w:rsidRDefault="00234ABA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40654C2D" w14:textId="77777777"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09282A26" w14:textId="77777777" w:rsidR="00DA4A1F" w:rsidRPr="00B17289" w:rsidRDefault="00234ABA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64E5B870" w14:textId="77777777"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5BE18936" w14:textId="77777777" w:rsidR="00DA4A1F" w:rsidRPr="00B17289" w:rsidRDefault="00234ABA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7659C55D" w14:textId="77777777"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14:paraId="6CF57E70" w14:textId="77777777" w:rsidR="00DD47D5" w:rsidRDefault="00DA4A1F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1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2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dodavatele.</w:t>
      </w:r>
    </w:p>
    <w:p w14:paraId="2100800E" w14:textId="77777777" w:rsidR="00356C80" w:rsidRDefault="00DD47D5" w:rsidP="00356C80">
      <w:pPr>
        <w:spacing w:after="120"/>
        <w:jc w:val="both"/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  <w:r w:rsidR="00234ABA">
        <w:rPr>
          <w:rFonts w:ascii="Arial" w:hAnsi="Arial" w:cs="Arial"/>
          <w:b/>
          <w:szCs w:val="20"/>
          <w:u w:val="single"/>
        </w:rPr>
        <w:lastRenderedPageBreak/>
        <w:t>TECHNICKÁ KVALIFIKACE – SEZNAM REFERENČNÍCH ZAKÁZEK:</w:t>
      </w:r>
    </w:p>
    <w:p w14:paraId="2B3D6C2F" w14:textId="6A46D9D4" w:rsidR="00356C80" w:rsidRDefault="00234ABA" w:rsidP="000163B0">
      <w:pPr>
        <w:pStyle w:val="Odstavecseseznamem"/>
        <w:spacing w:after="12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prokáže toto kritérium technické kvalifikace, pokud </w:t>
      </w:r>
      <w:r>
        <w:rPr>
          <w:rFonts w:ascii="Arial" w:hAnsi="Arial" w:cs="Arial"/>
          <w:b/>
          <w:sz w:val="20"/>
          <w:szCs w:val="20"/>
        </w:rPr>
        <w:t>v posledních 3 letech</w:t>
      </w:r>
      <w:r>
        <w:rPr>
          <w:rFonts w:ascii="Arial" w:hAnsi="Arial" w:cs="Arial"/>
          <w:sz w:val="20"/>
          <w:szCs w:val="20"/>
        </w:rPr>
        <w:t xml:space="preserve"> realizoval min</w:t>
      </w:r>
      <w:r w:rsidRPr="000163B0">
        <w:rPr>
          <w:rFonts w:ascii="Arial" w:hAnsi="Arial" w:cs="Arial"/>
          <w:sz w:val="20"/>
          <w:szCs w:val="20"/>
        </w:rPr>
        <w:t xml:space="preserve">. </w:t>
      </w:r>
      <w:r w:rsidR="003C2E95" w:rsidRPr="000163B0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 xml:space="preserve"> obdobné zakázky</w:t>
      </w:r>
      <w:r>
        <w:rPr>
          <w:rFonts w:ascii="Arial" w:hAnsi="Arial" w:cs="Arial"/>
          <w:sz w:val="20"/>
          <w:szCs w:val="20"/>
        </w:rPr>
        <w:t xml:space="preserve"> v min. hodnotě </w:t>
      </w:r>
      <w:r w:rsidR="000163B0" w:rsidRPr="000163B0">
        <w:rPr>
          <w:rFonts w:ascii="Arial" w:hAnsi="Arial" w:cs="Arial"/>
          <w:b/>
          <w:sz w:val="20"/>
          <w:szCs w:val="20"/>
        </w:rPr>
        <w:t>1.200.000</w:t>
      </w:r>
      <w:r w:rsidRPr="000163B0">
        <w:rPr>
          <w:rFonts w:ascii="Arial" w:hAnsi="Arial" w:cs="Arial"/>
          <w:b/>
          <w:sz w:val="20"/>
          <w:szCs w:val="20"/>
        </w:rPr>
        <w:t>,- Kč</w:t>
      </w:r>
      <w:r w:rsidRPr="000163B0">
        <w:rPr>
          <w:rFonts w:ascii="Arial" w:hAnsi="Arial" w:cs="Arial"/>
          <w:sz w:val="20"/>
          <w:szCs w:val="20"/>
        </w:rPr>
        <w:t xml:space="preserve"> (slovy </w:t>
      </w:r>
      <w:r w:rsidR="000163B0" w:rsidRPr="000163B0">
        <w:rPr>
          <w:rFonts w:ascii="Arial" w:hAnsi="Arial" w:cs="Arial"/>
          <w:sz w:val="20"/>
          <w:szCs w:val="20"/>
        </w:rPr>
        <w:t>jeden milion dvě stě tisíc</w:t>
      </w:r>
      <w:r w:rsidR="000163B0" w:rsidRPr="000163B0">
        <w:rPr>
          <w:rFonts w:ascii="Arial" w:hAnsi="Arial" w:cs="Arial"/>
          <w:sz w:val="20"/>
          <w:szCs w:val="20"/>
        </w:rPr>
        <w:t xml:space="preserve"> </w:t>
      </w:r>
      <w:r w:rsidRPr="000163B0">
        <w:rPr>
          <w:rFonts w:ascii="Arial" w:hAnsi="Arial" w:cs="Arial"/>
          <w:sz w:val="20"/>
          <w:szCs w:val="20"/>
        </w:rPr>
        <w:t xml:space="preserve">korun českých) </w:t>
      </w:r>
      <w:r w:rsidRPr="000163B0">
        <w:rPr>
          <w:rFonts w:ascii="Arial" w:hAnsi="Arial" w:cs="Arial"/>
          <w:b/>
          <w:sz w:val="20"/>
          <w:szCs w:val="20"/>
        </w:rPr>
        <w:t>bez DPH</w:t>
      </w:r>
      <w:r w:rsidRPr="000163B0">
        <w:rPr>
          <w:rFonts w:ascii="Arial" w:hAnsi="Arial" w:cs="Arial"/>
          <w:sz w:val="20"/>
          <w:szCs w:val="20"/>
        </w:rPr>
        <w:t xml:space="preserve"> </w:t>
      </w:r>
      <w:r w:rsidRPr="000163B0">
        <w:rPr>
          <w:rFonts w:ascii="Arial" w:hAnsi="Arial" w:cs="Arial"/>
          <w:b/>
          <w:sz w:val="20"/>
          <w:szCs w:val="20"/>
        </w:rPr>
        <w:t>za každou takovou referenční zakázku.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E6C0B68" w14:textId="16851BAF" w:rsidR="00356C80" w:rsidRDefault="00234ABA" w:rsidP="00356C80">
      <w:pPr>
        <w:pStyle w:val="Odstavecseseznamem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Obdobný druh služeb je specifikován jako </w:t>
      </w:r>
      <w:bookmarkStart w:id="0" w:name="_Hlk212105439"/>
      <w:r w:rsidR="000163B0" w:rsidRPr="000163B0">
        <w:rPr>
          <w:rFonts w:ascii="Arial" w:hAnsi="Arial" w:cs="Arial"/>
          <w:b/>
          <w:bCs/>
          <w:sz w:val="20"/>
          <w:szCs w:val="20"/>
        </w:rPr>
        <w:t>dodání a implementace systému ochrany e-mailové komunikace včetně následné podpory</w:t>
      </w:r>
      <w:bookmarkEnd w:id="0"/>
      <w:r w:rsidR="000163B0">
        <w:rPr>
          <w:rFonts w:ascii="Arial" w:hAnsi="Arial" w:cs="Arial"/>
          <w:b/>
          <w:bCs/>
          <w:sz w:val="20"/>
          <w:szCs w:val="20"/>
        </w:rPr>
        <w:t>.</w:t>
      </w:r>
    </w:p>
    <w:p w14:paraId="41FE87CC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5CAC700E" w14:textId="77777777" w:rsidR="00356C80" w:rsidRDefault="00234ABA" w:rsidP="00356C80">
      <w:pPr>
        <w:pStyle w:val="Odstavecsesezname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 č. 1:</w:t>
      </w:r>
    </w:p>
    <w:p w14:paraId="5E53A5D8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213696" w14:paraId="6B0FCA22" w14:textId="77777777" w:rsidTr="00356C80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E4ABA" w14:textId="4DC0C2B0" w:rsidR="00356C80" w:rsidRDefault="00234AB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Název subjektu, pro který byla </w:t>
            </w:r>
            <w:r w:rsidR="003C2E95">
              <w:rPr>
                <w:rFonts w:ascii="Arial" w:hAnsi="Arial" w:cs="Arial"/>
                <w:sz w:val="20"/>
                <w:szCs w:val="20"/>
                <w:lang w:eastAsia="en-US"/>
              </w:rPr>
              <w:t>služba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93B2" w14:textId="77777777" w:rsidR="00356C80" w:rsidRPr="00A84394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green"/>
                <w:lang w:eastAsia="en-US"/>
              </w:rPr>
            </w:pP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0163B0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213696" w14:paraId="17AE8728" w14:textId="77777777" w:rsidTr="00356C80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A7C93" w14:textId="77777777" w:rsidR="00356C8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07EB" w14:textId="77777777" w:rsidR="00356C8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0163B0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213696" w14:paraId="605E6FAD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3D9A2" w14:textId="76F9BCEA" w:rsidR="00356C8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Rozsah (předmět </w:t>
            </w:r>
            <w:r w:rsidR="003C2E95">
              <w:rPr>
                <w:rFonts w:ascii="Arial" w:hAnsi="Arial" w:cs="Arial"/>
                <w:sz w:val="20"/>
                <w:szCs w:val="20"/>
                <w:lang w:eastAsia="en-US"/>
              </w:rPr>
              <w:t>služby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0D5FE" w14:textId="77777777" w:rsidR="00356C80" w:rsidRPr="000163B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0163B0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213696" w14:paraId="71133E1D" w14:textId="77777777" w:rsidTr="00356C80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2A19" w14:textId="65D15B2F" w:rsidR="00356C8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Finanční objem (suma) za realizovanou </w:t>
            </w:r>
            <w:r w:rsidR="003C2E95">
              <w:rPr>
                <w:rFonts w:ascii="Arial" w:hAnsi="Arial" w:cs="Arial"/>
                <w:sz w:val="20"/>
                <w:szCs w:val="20"/>
                <w:lang w:eastAsia="en-US"/>
              </w:rPr>
              <w:t>službu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CA49" w14:textId="77777777" w:rsidR="00356C8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0163B0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213696" w14:paraId="73B21952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2D872" w14:textId="77777777" w:rsidR="00356C80" w:rsidRDefault="00234ABA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65545" w14:textId="77777777" w:rsidR="00356C8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0163B0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</w:tbl>
    <w:p w14:paraId="12825627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2D2FD748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1F62B914" w14:textId="77777777" w:rsidR="00356C80" w:rsidRDefault="00234ABA" w:rsidP="00356C80">
      <w:pPr>
        <w:pStyle w:val="Odstavecsesezname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 č. 2:</w:t>
      </w:r>
    </w:p>
    <w:p w14:paraId="2962F887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213696" w14:paraId="36885FBB" w14:textId="77777777" w:rsidTr="00356C80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18BA" w14:textId="2BA415C8" w:rsidR="00356C80" w:rsidRDefault="00234AB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Název subjektu, pro který byla </w:t>
            </w:r>
            <w:r w:rsidR="003C2E95">
              <w:rPr>
                <w:rFonts w:ascii="Arial" w:hAnsi="Arial" w:cs="Arial"/>
                <w:sz w:val="20"/>
                <w:szCs w:val="20"/>
                <w:lang w:eastAsia="en-US"/>
              </w:rPr>
              <w:t xml:space="preserve">služba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26E8F" w14:textId="77777777" w:rsidR="00356C8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0163B0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213696" w14:paraId="12A42C67" w14:textId="77777777" w:rsidTr="00356C80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D6579" w14:textId="77777777" w:rsidR="00356C8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A92F2" w14:textId="77777777" w:rsidR="00356C8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0163B0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213696" w14:paraId="0EFF36F2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20C4" w14:textId="50E46F39" w:rsidR="00356C8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Rozsah (předmět </w:t>
            </w:r>
            <w:r w:rsidR="003C2E95">
              <w:rPr>
                <w:rFonts w:ascii="Arial" w:hAnsi="Arial" w:cs="Arial"/>
                <w:sz w:val="20"/>
                <w:szCs w:val="20"/>
                <w:lang w:eastAsia="en-US"/>
              </w:rPr>
              <w:t>služby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DE5A1" w14:textId="77777777" w:rsidR="00356C8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0163B0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213696" w14:paraId="207343AC" w14:textId="77777777" w:rsidTr="00356C80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9324" w14:textId="668BC82E" w:rsidR="00356C8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Finanční objem (suma) za realizovanou </w:t>
            </w:r>
            <w:r w:rsidR="003C2E95">
              <w:rPr>
                <w:rFonts w:ascii="Arial" w:hAnsi="Arial" w:cs="Arial"/>
                <w:sz w:val="20"/>
                <w:szCs w:val="20"/>
                <w:lang w:eastAsia="en-US"/>
              </w:rPr>
              <w:t>službu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8B2E1" w14:textId="77777777" w:rsidR="00356C80" w:rsidRPr="000163B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0163B0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213696" w14:paraId="6E26DB63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7E079" w14:textId="77777777" w:rsidR="00356C80" w:rsidRDefault="00234ABA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4445" w14:textId="77777777" w:rsidR="00356C80" w:rsidRPr="000163B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0163B0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</w:tbl>
    <w:p w14:paraId="63BB65D7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273ED321" w14:textId="77777777" w:rsidR="00356C80" w:rsidRDefault="00356C80" w:rsidP="00356C80">
      <w:pPr>
        <w:spacing w:after="120"/>
        <w:jc w:val="both"/>
        <w:rPr>
          <w:rFonts w:ascii="Arial" w:hAnsi="Arial" w:cs="Arial"/>
          <w:b/>
          <w:szCs w:val="20"/>
          <w:u w:val="single"/>
        </w:rPr>
      </w:pPr>
    </w:p>
    <w:p w14:paraId="303673A7" w14:textId="77777777" w:rsidR="00356C80" w:rsidRDefault="00234ABA" w:rsidP="00356C80">
      <w:pPr>
        <w:spacing w:after="120"/>
        <w:jc w:val="both"/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b/>
          <w:szCs w:val="20"/>
          <w:u w:val="single"/>
        </w:rPr>
        <w:t>TECHNICKÁ KVALIFIKACE – SEZNAM TECHNIKŮ NEBO TECHNICKÝCH ÚTVARŮ</w:t>
      </w:r>
      <w:r w:rsidR="003039CD">
        <w:rPr>
          <w:rFonts w:ascii="Arial" w:hAnsi="Arial" w:cs="Arial"/>
          <w:b/>
          <w:szCs w:val="20"/>
          <w:u w:val="single"/>
        </w:rPr>
        <w:t xml:space="preserve"> VČETNĚ OSVĚDČENÍ O VZDĚLÁNÍ A ODBORNÉ KVALIFIKACI</w:t>
      </w:r>
      <w:r>
        <w:rPr>
          <w:rFonts w:ascii="Arial" w:hAnsi="Arial" w:cs="Arial"/>
          <w:b/>
          <w:szCs w:val="20"/>
          <w:u w:val="single"/>
        </w:rPr>
        <w:t>:</w:t>
      </w:r>
    </w:p>
    <w:p w14:paraId="33FF9F44" w14:textId="1B8B6AD3" w:rsidR="00356C80" w:rsidRDefault="00234ABA" w:rsidP="00356C80">
      <w:pPr>
        <w:pStyle w:val="Odstavecseseznamem"/>
        <w:spacing w:after="240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prokáže toto kritérium technické kvalifikace, pokud má pro realizaci této veřejné zakázky k dispozici celkem </w:t>
      </w:r>
      <w:r>
        <w:rPr>
          <w:rFonts w:ascii="Arial" w:hAnsi="Arial" w:cs="Arial"/>
          <w:b/>
          <w:sz w:val="20"/>
          <w:szCs w:val="20"/>
        </w:rPr>
        <w:t xml:space="preserve">min. </w:t>
      </w:r>
      <w:r w:rsidR="003C2E95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 xml:space="preserve"> osoby. </w:t>
      </w:r>
    </w:p>
    <w:p w14:paraId="708DC61F" w14:textId="4EE0E832" w:rsidR="00356C80" w:rsidRDefault="00234ABA" w:rsidP="00990E19">
      <w:pPr>
        <w:pStyle w:val="Odstavecseseznamem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0163B0">
        <w:rPr>
          <w:rFonts w:ascii="Arial" w:hAnsi="Arial" w:cs="Arial"/>
          <w:b/>
          <w:sz w:val="20"/>
          <w:szCs w:val="20"/>
        </w:rPr>
        <w:t>Profesionální t</w:t>
      </w:r>
      <w:r>
        <w:rPr>
          <w:rFonts w:ascii="Arial" w:hAnsi="Arial" w:cs="Arial"/>
          <w:b/>
          <w:sz w:val="20"/>
          <w:szCs w:val="20"/>
        </w:rPr>
        <w:t>echnik 1:</w:t>
      </w: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213696" w14:paraId="7897B31C" w14:textId="77777777" w:rsidTr="00356C80">
        <w:trPr>
          <w:trHeight w:val="42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8BFA" w14:textId="77777777" w:rsidR="00356C80" w:rsidRDefault="00234AB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Jméno a příjmení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49AE9" w14:textId="77777777" w:rsidR="00356C80" w:rsidRPr="000163B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0163B0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213696" w14:paraId="5B8172D7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2A89" w14:textId="77777777" w:rsidR="00356C8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Postavení v týmu pro zadávanou veřejnou zakázku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FC33B" w14:textId="77777777" w:rsidR="00356C80" w:rsidRPr="000163B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0163B0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213696" w14:paraId="3C9BFAFA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F9C18" w14:textId="77777777" w:rsidR="00356C8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Vztah technika k dodavateli (tj. zaměstnanec či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poddodavatel,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atd.)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3ED1B" w14:textId="77777777" w:rsidR="00356C80" w:rsidRPr="000163B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0163B0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213696" w14:paraId="6D618AE8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81E50" w14:textId="77777777" w:rsidR="00356C8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Délka odborné praxe</w:t>
            </w:r>
            <w:r w:rsidR="003C2E9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(minimálně 7 let v oblasti implementace informačních či komunikačních technologií ICT)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FC691" w14:textId="77777777" w:rsidR="00356C80" w:rsidRPr="000163B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0163B0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3C2E95" w14:paraId="5B40BEA1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C524" w14:textId="77777777" w:rsidR="003C2E95" w:rsidRDefault="003C2E9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Znalost českého jazyka mluvenou i psanou formou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CE6B" w14:textId="77777777" w:rsidR="003C2E95" w:rsidRPr="00A84394" w:rsidRDefault="003C2E95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green"/>
                <w:lang w:eastAsia="en-US"/>
              </w:rPr>
            </w:pP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0163B0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213696" w14:paraId="792F4341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0592" w14:textId="77777777" w:rsidR="003C2E95" w:rsidRPr="000163B0" w:rsidRDefault="003C2E95" w:rsidP="003C2E9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163B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platnou certifikaci od výrobce řešení na úrovni expertní znalosti, a to pro oblast: </w:t>
            </w:r>
          </w:p>
          <w:p w14:paraId="29889F23" w14:textId="77777777" w:rsidR="003C2E95" w:rsidRPr="003C2E95" w:rsidRDefault="003C2E95" w:rsidP="003C2E9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C2E95">
              <w:rPr>
                <w:rFonts w:ascii="Arial" w:hAnsi="Arial" w:cs="Arial"/>
                <w:sz w:val="20"/>
                <w:szCs w:val="20"/>
                <w:lang w:eastAsia="en-US"/>
              </w:rPr>
              <w:t>a) systém ochrany před škodlivým kódem nebo analogický;</w:t>
            </w:r>
          </w:p>
          <w:p w14:paraId="794DC72C" w14:textId="4E8DD986" w:rsidR="00356C80" w:rsidRDefault="003C2E95" w:rsidP="003C2E9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C2E95">
              <w:rPr>
                <w:rFonts w:ascii="Arial" w:hAnsi="Arial" w:cs="Arial"/>
                <w:sz w:val="20"/>
                <w:szCs w:val="20"/>
                <w:lang w:eastAsia="en-US"/>
              </w:rPr>
              <w:t>b) oprávnění k implementaci takového řešení a integraci do prostředí zákazníka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CB6F" w14:textId="77777777" w:rsidR="00356C8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Doplnit jako samostatnou přílohu ve formě prosté kopie dokumentu. </w:t>
            </w:r>
          </w:p>
        </w:tc>
      </w:tr>
    </w:tbl>
    <w:p w14:paraId="2533FDF7" w14:textId="77777777" w:rsidR="00356C80" w:rsidRDefault="00356C80" w:rsidP="00356C80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56A2AF31" w14:textId="64BAA510" w:rsidR="00356C80" w:rsidRDefault="000163B0" w:rsidP="00356C80">
      <w:pPr>
        <w:pStyle w:val="Odstavecsesezname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Profesionální t</w:t>
      </w:r>
      <w:bookmarkStart w:id="1" w:name="_GoBack"/>
      <w:bookmarkEnd w:id="1"/>
      <w:r w:rsidR="00234ABA">
        <w:rPr>
          <w:rFonts w:ascii="Arial" w:hAnsi="Arial" w:cs="Arial"/>
          <w:b/>
          <w:sz w:val="20"/>
          <w:szCs w:val="20"/>
        </w:rPr>
        <w:t>echnik 2:</w:t>
      </w:r>
    </w:p>
    <w:p w14:paraId="3A27C910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213696" w14:paraId="1056AEC5" w14:textId="77777777" w:rsidTr="00356C80">
        <w:trPr>
          <w:trHeight w:val="42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319F" w14:textId="77777777" w:rsidR="00356C80" w:rsidRDefault="00234AB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Jméno a příjmení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16D31" w14:textId="77777777" w:rsidR="00356C80" w:rsidRPr="000163B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0163B0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213696" w14:paraId="6076C55F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775B" w14:textId="77777777" w:rsidR="00356C8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Postavení v týmu pro zadávanou veřejnou zakázku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EDC50" w14:textId="77777777" w:rsidR="00356C80" w:rsidRPr="000163B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0163B0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213696" w14:paraId="65FED8CD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C552" w14:textId="77777777" w:rsidR="00356C8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Vztah technika k dodavateli (tj. zaměstnanec či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poddodavatel,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atd.)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4C5A3" w14:textId="77777777" w:rsidR="00356C80" w:rsidRPr="000163B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0163B0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213696" w14:paraId="497785FA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2176" w14:textId="77777777" w:rsidR="00356C8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Délka odborné praxe</w:t>
            </w:r>
            <w:r w:rsidR="003C2E9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(minimálně 7 let v oblasti implementace informačních či komunikačních technologií ICT)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0A8C6" w14:textId="77777777" w:rsidR="00356C80" w:rsidRPr="000163B0" w:rsidRDefault="00234ABA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0163B0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3C2E95" w14:paraId="6AA3535C" w14:textId="77777777" w:rsidTr="00356C80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9DB1" w14:textId="77777777" w:rsidR="003C2E95" w:rsidRDefault="003C2E95" w:rsidP="003C2E9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Znalost českého jazyka mluvenou i psanou formou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48EC" w14:textId="77777777" w:rsidR="003C2E95" w:rsidRPr="000163B0" w:rsidRDefault="003C2E95" w:rsidP="003C2E95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0163B0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0163B0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</w:tbl>
    <w:p w14:paraId="36A05990" w14:textId="77777777" w:rsidR="00356C80" w:rsidRDefault="00356C80" w:rsidP="00356C80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4098CA58" w14:textId="77777777" w:rsidR="00356C80" w:rsidRDefault="00356C80" w:rsidP="00356C80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4097746D" w14:textId="77777777" w:rsidR="00356C80" w:rsidRDefault="00356C80" w:rsidP="00356C80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0D5A4701" w14:textId="77777777" w:rsidR="00356C80" w:rsidRPr="00DD47D5" w:rsidRDefault="00356C80" w:rsidP="00356C80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14:paraId="5B6296D3" w14:textId="77777777" w:rsidR="00356C80" w:rsidRPr="00DD47D5" w:rsidRDefault="00990E19" w:rsidP="00990E19">
      <w:pPr>
        <w:pStyle w:val="Odstavecseseznamem"/>
        <w:ind w:left="0"/>
        <w:rPr>
          <w:rFonts w:ascii="Arial" w:hAnsi="Arial" w:cs="Arial"/>
          <w:i/>
          <w:sz w:val="20"/>
          <w:szCs w:val="20"/>
        </w:rPr>
      </w:pPr>
      <w:r w:rsidRPr="00DD47D5">
        <w:rPr>
          <w:rFonts w:ascii="Arial" w:hAnsi="Arial" w:cs="Arial"/>
          <w:sz w:val="20"/>
          <w:szCs w:val="20"/>
        </w:rPr>
        <w:t>Dne ………………………….</w:t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  <w:t>Podpis osoby zastupující dodavatele</w:t>
      </w:r>
    </w:p>
    <w:sectPr w:rsidR="00356C80" w:rsidRPr="00DD47D5" w:rsidSect="005A3873">
      <w:headerReference w:type="even" r:id="rId13"/>
      <w:headerReference w:type="default" r:id="rId14"/>
      <w:footerReference w:type="default" r:id="rId15"/>
      <w:headerReference w:type="first" r:id="rId16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4ACB53" w14:textId="77777777" w:rsidR="00723BD4" w:rsidRDefault="00723BD4">
      <w:r>
        <w:separator/>
      </w:r>
    </w:p>
  </w:endnote>
  <w:endnote w:type="continuationSeparator" w:id="0">
    <w:p w14:paraId="14944127" w14:textId="77777777" w:rsidR="00723BD4" w:rsidRDefault="00723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6D0B2" w14:textId="77777777" w:rsidR="000C3ADB" w:rsidRDefault="00723BD4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 w14:anchorId="43EDC295">
        <v:line id="_x0000_s2051" style="position:absolute;flip:y;z-index:1" from="0,4.35pt" to="450pt,4.35pt"/>
      </w:pict>
    </w:r>
  </w:p>
  <w:p w14:paraId="16A0F9F5" w14:textId="77777777" w:rsidR="000C3ADB" w:rsidRPr="002D5E2E" w:rsidRDefault="00234ABA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14:paraId="38A1F5CF" w14:textId="77777777"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80D76" w14:textId="77777777" w:rsidR="00723BD4" w:rsidRDefault="00723BD4">
      <w:r>
        <w:separator/>
      </w:r>
    </w:p>
  </w:footnote>
  <w:footnote w:type="continuationSeparator" w:id="0">
    <w:p w14:paraId="5614A76D" w14:textId="77777777" w:rsidR="00723BD4" w:rsidRDefault="00723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E7D28" w14:textId="77777777" w:rsidR="000C3ADB" w:rsidRDefault="00723BD4">
    <w:pPr>
      <w:pStyle w:val="Zhlav"/>
    </w:pPr>
    <w:r>
      <w:rPr>
        <w:noProof/>
      </w:rPr>
      <w:pict w14:anchorId="12FA10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1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EA901" w14:textId="77777777" w:rsidR="002D5E2E" w:rsidRDefault="002D5E2E">
    <w:pPr>
      <w:pStyle w:val="Zhlav"/>
    </w:pPr>
  </w:p>
  <w:p w14:paraId="69864BB9" w14:textId="77777777" w:rsidR="002D5E2E" w:rsidRDefault="002D5E2E">
    <w:pPr>
      <w:pStyle w:val="Zhlav"/>
    </w:pPr>
  </w:p>
  <w:p w14:paraId="6013F988" w14:textId="77777777" w:rsidR="002D5E2E" w:rsidRDefault="002D5E2E">
    <w:pPr>
      <w:pStyle w:val="Zhlav"/>
    </w:pPr>
  </w:p>
  <w:p w14:paraId="7958C3E0" w14:textId="77777777" w:rsidR="005B4337" w:rsidRDefault="00723BD4">
    <w:pPr>
      <w:pStyle w:val="Zhlav"/>
    </w:pPr>
    <w:r>
      <w:rPr>
        <w:noProof/>
      </w:rPr>
      <w:pict w14:anchorId="1E4479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716DD" w14:textId="77777777" w:rsidR="000C3ADB" w:rsidRDefault="00723BD4">
    <w:pPr>
      <w:pStyle w:val="Zhlav"/>
    </w:pPr>
    <w:r>
      <w:rPr>
        <w:noProof/>
      </w:rPr>
      <w:pict w14:anchorId="134E98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2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44.25pt;height:34.5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EC1C745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E30623F8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4B00CC88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2C08AB0C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633EC14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CAC11AC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6F0C9962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DB666EC4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B526136C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FF9C9FF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154CAF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B8E7D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10AE5E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1E6000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6F0D8A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53CBE3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512CDB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B8E013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B0C60F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0A23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08C7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2875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06A7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D802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B4AE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F3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345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A14C660E">
      <w:start w:val="1"/>
      <w:numFmt w:val="lowerLetter"/>
      <w:lvlText w:val="%1)"/>
      <w:lvlJc w:val="left"/>
      <w:pPr>
        <w:ind w:left="644" w:hanging="360"/>
      </w:pPr>
    </w:lvl>
    <w:lvl w:ilvl="1" w:tplc="9B2C7428" w:tentative="1">
      <w:start w:val="1"/>
      <w:numFmt w:val="lowerLetter"/>
      <w:lvlText w:val="%2."/>
      <w:lvlJc w:val="left"/>
      <w:pPr>
        <w:ind w:left="1364" w:hanging="360"/>
      </w:pPr>
    </w:lvl>
    <w:lvl w:ilvl="2" w:tplc="9A66ADCE" w:tentative="1">
      <w:start w:val="1"/>
      <w:numFmt w:val="lowerRoman"/>
      <w:lvlText w:val="%3."/>
      <w:lvlJc w:val="right"/>
      <w:pPr>
        <w:ind w:left="2084" w:hanging="180"/>
      </w:pPr>
    </w:lvl>
    <w:lvl w:ilvl="3" w:tplc="2CD68A84" w:tentative="1">
      <w:start w:val="1"/>
      <w:numFmt w:val="decimal"/>
      <w:lvlText w:val="%4."/>
      <w:lvlJc w:val="left"/>
      <w:pPr>
        <w:ind w:left="2804" w:hanging="360"/>
      </w:pPr>
    </w:lvl>
    <w:lvl w:ilvl="4" w:tplc="5C409B8C" w:tentative="1">
      <w:start w:val="1"/>
      <w:numFmt w:val="lowerLetter"/>
      <w:lvlText w:val="%5."/>
      <w:lvlJc w:val="left"/>
      <w:pPr>
        <w:ind w:left="3524" w:hanging="360"/>
      </w:pPr>
    </w:lvl>
    <w:lvl w:ilvl="5" w:tplc="D51A05AA" w:tentative="1">
      <w:start w:val="1"/>
      <w:numFmt w:val="lowerRoman"/>
      <w:lvlText w:val="%6."/>
      <w:lvlJc w:val="right"/>
      <w:pPr>
        <w:ind w:left="4244" w:hanging="180"/>
      </w:pPr>
    </w:lvl>
    <w:lvl w:ilvl="6" w:tplc="C478B42E" w:tentative="1">
      <w:start w:val="1"/>
      <w:numFmt w:val="decimal"/>
      <w:lvlText w:val="%7."/>
      <w:lvlJc w:val="left"/>
      <w:pPr>
        <w:ind w:left="4964" w:hanging="360"/>
      </w:pPr>
    </w:lvl>
    <w:lvl w:ilvl="7" w:tplc="D1F408C6" w:tentative="1">
      <w:start w:val="1"/>
      <w:numFmt w:val="lowerLetter"/>
      <w:lvlText w:val="%8."/>
      <w:lvlJc w:val="left"/>
      <w:pPr>
        <w:ind w:left="5684" w:hanging="360"/>
      </w:pPr>
    </w:lvl>
    <w:lvl w:ilvl="8" w:tplc="1944A9A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E0A262BE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7E8EB6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6E7E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BC2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7C19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EECA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ECD9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497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785B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46EC5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3006BD2" w:tentative="1">
      <w:start w:val="1"/>
      <w:numFmt w:val="lowerLetter"/>
      <w:lvlText w:val="%2."/>
      <w:lvlJc w:val="left"/>
      <w:pPr>
        <w:ind w:left="1440" w:hanging="360"/>
      </w:pPr>
    </w:lvl>
    <w:lvl w:ilvl="2" w:tplc="CA467E32" w:tentative="1">
      <w:start w:val="1"/>
      <w:numFmt w:val="lowerRoman"/>
      <w:lvlText w:val="%3."/>
      <w:lvlJc w:val="right"/>
      <w:pPr>
        <w:ind w:left="2160" w:hanging="180"/>
      </w:pPr>
    </w:lvl>
    <w:lvl w:ilvl="3" w:tplc="E9A4B76A" w:tentative="1">
      <w:start w:val="1"/>
      <w:numFmt w:val="decimal"/>
      <w:lvlText w:val="%4."/>
      <w:lvlJc w:val="left"/>
      <w:pPr>
        <w:ind w:left="2880" w:hanging="360"/>
      </w:pPr>
    </w:lvl>
    <w:lvl w:ilvl="4" w:tplc="D1EE160A" w:tentative="1">
      <w:start w:val="1"/>
      <w:numFmt w:val="lowerLetter"/>
      <w:lvlText w:val="%5."/>
      <w:lvlJc w:val="left"/>
      <w:pPr>
        <w:ind w:left="3600" w:hanging="360"/>
      </w:pPr>
    </w:lvl>
    <w:lvl w:ilvl="5" w:tplc="FDF8D028" w:tentative="1">
      <w:start w:val="1"/>
      <w:numFmt w:val="lowerRoman"/>
      <w:lvlText w:val="%6."/>
      <w:lvlJc w:val="right"/>
      <w:pPr>
        <w:ind w:left="4320" w:hanging="180"/>
      </w:pPr>
    </w:lvl>
    <w:lvl w:ilvl="6" w:tplc="1E563150" w:tentative="1">
      <w:start w:val="1"/>
      <w:numFmt w:val="decimal"/>
      <w:lvlText w:val="%7."/>
      <w:lvlJc w:val="left"/>
      <w:pPr>
        <w:ind w:left="5040" w:hanging="360"/>
      </w:pPr>
    </w:lvl>
    <w:lvl w:ilvl="7" w:tplc="555CFBC6" w:tentative="1">
      <w:start w:val="1"/>
      <w:numFmt w:val="lowerLetter"/>
      <w:lvlText w:val="%8."/>
      <w:lvlJc w:val="left"/>
      <w:pPr>
        <w:ind w:left="5760" w:hanging="360"/>
      </w:pPr>
    </w:lvl>
    <w:lvl w:ilvl="8" w:tplc="728603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6016C"/>
    <w:multiLevelType w:val="hybridMultilevel"/>
    <w:tmpl w:val="794246BA"/>
    <w:lvl w:ilvl="0" w:tplc="541E5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945F80">
      <w:start w:val="1"/>
      <w:numFmt w:val="lowerLetter"/>
      <w:lvlText w:val="%2."/>
      <w:lvlJc w:val="left"/>
      <w:pPr>
        <w:ind w:left="1440" w:hanging="360"/>
      </w:pPr>
    </w:lvl>
    <w:lvl w:ilvl="2" w:tplc="50205C28">
      <w:start w:val="1"/>
      <w:numFmt w:val="lowerRoman"/>
      <w:lvlText w:val="%3."/>
      <w:lvlJc w:val="right"/>
      <w:pPr>
        <w:ind w:left="2160" w:hanging="180"/>
      </w:pPr>
    </w:lvl>
    <w:lvl w:ilvl="3" w:tplc="E19EFDFA">
      <w:start w:val="1"/>
      <w:numFmt w:val="decimal"/>
      <w:lvlText w:val="%4."/>
      <w:lvlJc w:val="left"/>
      <w:pPr>
        <w:ind w:left="2880" w:hanging="360"/>
      </w:pPr>
    </w:lvl>
    <w:lvl w:ilvl="4" w:tplc="03B2454A">
      <w:start w:val="1"/>
      <w:numFmt w:val="lowerLetter"/>
      <w:lvlText w:val="%5."/>
      <w:lvlJc w:val="left"/>
      <w:pPr>
        <w:ind w:left="3600" w:hanging="360"/>
      </w:pPr>
    </w:lvl>
    <w:lvl w:ilvl="5" w:tplc="80D01232">
      <w:start w:val="1"/>
      <w:numFmt w:val="lowerRoman"/>
      <w:lvlText w:val="%6."/>
      <w:lvlJc w:val="right"/>
      <w:pPr>
        <w:ind w:left="4320" w:hanging="180"/>
      </w:pPr>
    </w:lvl>
    <w:lvl w:ilvl="6" w:tplc="77B6F58E">
      <w:start w:val="1"/>
      <w:numFmt w:val="decimal"/>
      <w:lvlText w:val="%7."/>
      <w:lvlJc w:val="left"/>
      <w:pPr>
        <w:ind w:left="5040" w:hanging="360"/>
      </w:pPr>
    </w:lvl>
    <w:lvl w:ilvl="7" w:tplc="EF38DFBA">
      <w:start w:val="1"/>
      <w:numFmt w:val="lowerLetter"/>
      <w:lvlText w:val="%8."/>
      <w:lvlJc w:val="left"/>
      <w:pPr>
        <w:ind w:left="5760" w:hanging="360"/>
      </w:pPr>
    </w:lvl>
    <w:lvl w:ilvl="8" w:tplc="69AA092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D71A6"/>
    <w:multiLevelType w:val="hybridMultilevel"/>
    <w:tmpl w:val="9BE89DD4"/>
    <w:lvl w:ilvl="0" w:tplc="C84E0F3E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04D60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7C8D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D2C4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1E82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2F4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0074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5E3B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02FD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A6043B"/>
    <w:multiLevelType w:val="hybridMultilevel"/>
    <w:tmpl w:val="10F631F8"/>
    <w:lvl w:ilvl="0" w:tplc="3B9093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C7185E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C2EA3E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1E3F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8058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7805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EA13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EA13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6E69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C9B7169"/>
    <w:multiLevelType w:val="hybridMultilevel"/>
    <w:tmpl w:val="2CE6DA40"/>
    <w:lvl w:ilvl="0" w:tplc="4BAEE2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C6E1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1CB1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CEEB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EABC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126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E97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D0CE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9083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D937E8"/>
    <w:multiLevelType w:val="hybridMultilevel"/>
    <w:tmpl w:val="7DD02774"/>
    <w:lvl w:ilvl="0" w:tplc="0405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3" w15:restartNumberingAfterBreak="0">
    <w:nsid w:val="60420D65"/>
    <w:multiLevelType w:val="hybridMultilevel"/>
    <w:tmpl w:val="8E9C841C"/>
    <w:lvl w:ilvl="0" w:tplc="4580CA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0802A6E" w:tentative="1">
      <w:start w:val="1"/>
      <w:numFmt w:val="lowerLetter"/>
      <w:lvlText w:val="%2."/>
      <w:lvlJc w:val="left"/>
      <w:pPr>
        <w:ind w:left="1440" w:hanging="360"/>
      </w:pPr>
    </w:lvl>
    <w:lvl w:ilvl="2" w:tplc="10886F28" w:tentative="1">
      <w:start w:val="1"/>
      <w:numFmt w:val="lowerRoman"/>
      <w:lvlText w:val="%3."/>
      <w:lvlJc w:val="right"/>
      <w:pPr>
        <w:ind w:left="2160" w:hanging="180"/>
      </w:pPr>
    </w:lvl>
    <w:lvl w:ilvl="3" w:tplc="E0E8DF1A" w:tentative="1">
      <w:start w:val="1"/>
      <w:numFmt w:val="decimal"/>
      <w:lvlText w:val="%4."/>
      <w:lvlJc w:val="left"/>
      <w:pPr>
        <w:ind w:left="2880" w:hanging="360"/>
      </w:pPr>
    </w:lvl>
    <w:lvl w:ilvl="4" w:tplc="9F54E686" w:tentative="1">
      <w:start w:val="1"/>
      <w:numFmt w:val="lowerLetter"/>
      <w:lvlText w:val="%5."/>
      <w:lvlJc w:val="left"/>
      <w:pPr>
        <w:ind w:left="3600" w:hanging="360"/>
      </w:pPr>
    </w:lvl>
    <w:lvl w:ilvl="5" w:tplc="66CE4528" w:tentative="1">
      <w:start w:val="1"/>
      <w:numFmt w:val="lowerRoman"/>
      <w:lvlText w:val="%6."/>
      <w:lvlJc w:val="right"/>
      <w:pPr>
        <w:ind w:left="4320" w:hanging="180"/>
      </w:pPr>
    </w:lvl>
    <w:lvl w:ilvl="6" w:tplc="73A4EE24" w:tentative="1">
      <w:start w:val="1"/>
      <w:numFmt w:val="decimal"/>
      <w:lvlText w:val="%7."/>
      <w:lvlJc w:val="left"/>
      <w:pPr>
        <w:ind w:left="5040" w:hanging="360"/>
      </w:pPr>
    </w:lvl>
    <w:lvl w:ilvl="7" w:tplc="70FE265C" w:tentative="1">
      <w:start w:val="1"/>
      <w:numFmt w:val="lowerLetter"/>
      <w:lvlText w:val="%8."/>
      <w:lvlJc w:val="left"/>
      <w:pPr>
        <w:ind w:left="5760" w:hanging="360"/>
      </w:pPr>
    </w:lvl>
    <w:lvl w:ilvl="8" w:tplc="0B0AC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27340A"/>
    <w:multiLevelType w:val="hybridMultilevel"/>
    <w:tmpl w:val="412473CA"/>
    <w:lvl w:ilvl="0" w:tplc="A030E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B4DA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FC26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5E6B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3899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66E6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80AF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1800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9271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2920B9"/>
    <w:multiLevelType w:val="hybridMultilevel"/>
    <w:tmpl w:val="16F87D7E"/>
    <w:lvl w:ilvl="0" w:tplc="ACEA1F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4C3F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2026A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9C57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304A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4647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1E90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9CC1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1A26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E07468"/>
    <w:multiLevelType w:val="hybridMultilevel"/>
    <w:tmpl w:val="F216EE0A"/>
    <w:lvl w:ilvl="0" w:tplc="1A3E11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A256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18924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5896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0297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ACFB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BE67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76D9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185F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0C3D30"/>
    <w:multiLevelType w:val="hybridMultilevel"/>
    <w:tmpl w:val="0FC680EE"/>
    <w:lvl w:ilvl="0" w:tplc="6B54D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4686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246F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86C8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8CD1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DC1D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36B7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0C27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4C93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6"/>
  </w:num>
  <w:num w:numId="4">
    <w:abstractNumId w:val="15"/>
  </w:num>
  <w:num w:numId="5">
    <w:abstractNumId w:val="3"/>
  </w:num>
  <w:num w:numId="6">
    <w:abstractNumId w:val="2"/>
  </w:num>
  <w:num w:numId="7">
    <w:abstractNumId w:val="5"/>
  </w:num>
  <w:num w:numId="8">
    <w:abstractNumId w:val="9"/>
  </w:num>
  <w:num w:numId="9">
    <w:abstractNumId w:val="10"/>
  </w:num>
  <w:num w:numId="10">
    <w:abstractNumId w:val="8"/>
  </w:num>
  <w:num w:numId="11">
    <w:abstractNumId w:val="13"/>
  </w:num>
  <w:num w:numId="12">
    <w:abstractNumId w:val="6"/>
  </w:num>
  <w:num w:numId="13">
    <w:abstractNumId w:val="17"/>
  </w:num>
  <w:num w:numId="14">
    <w:abstractNumId w:val="4"/>
  </w:num>
  <w:num w:numId="15">
    <w:abstractNumId w:val="14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3B0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64B"/>
    <w:rsid w:val="00207B6F"/>
    <w:rsid w:val="00207E80"/>
    <w:rsid w:val="0021021C"/>
    <w:rsid w:val="002105D4"/>
    <w:rsid w:val="002128EB"/>
    <w:rsid w:val="00212D86"/>
    <w:rsid w:val="0021307A"/>
    <w:rsid w:val="00213656"/>
    <w:rsid w:val="0021369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4ABA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9CD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6C80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2E95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A7D70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0E86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BD4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409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3561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2C08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0E19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3C6D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394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2601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0A56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468E9"/>
    <w:rsid w:val="00C50701"/>
    <w:rsid w:val="00C50958"/>
    <w:rsid w:val="00C50B00"/>
    <w:rsid w:val="00C51C5A"/>
    <w:rsid w:val="00C530D1"/>
    <w:rsid w:val="00C5405A"/>
    <w:rsid w:val="00C548F1"/>
    <w:rsid w:val="00C554E6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061E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7D5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2A8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1A39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332B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4C24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6EB2EA4D"/>
  <w15:docId w15:val="{7F735B4F-14F8-488B-A7D4-122FAEE50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aliases w:val="Bullet List,Bullet Number,Heading2,List Paragraph1,Nad,Název grafu,Odrazky,Odrážky,Odstavec cíl se seznamem,Odstavec se seznamem1,Odstavec se seznamem5,Odstavec_muj,Puce,Use Case List Paragraph,_Odstavec se seznamem,lp1,nad 1"/>
    <w:basedOn w:val="Normln"/>
    <w:link w:val="OdstavecseseznamemChar"/>
    <w:uiPriority w:val="34"/>
    <w:qFormat/>
    <w:rsid w:val="00B17289"/>
    <w:pPr>
      <w:ind w:left="708"/>
    </w:pPr>
  </w:style>
  <w:style w:type="character" w:customStyle="1" w:styleId="OdstavecseseznamemChar">
    <w:name w:val="Odstavec se seznamem Char"/>
    <w:aliases w:val="Bullet List Char,Bullet Number Char,Heading2 Char,List Paragraph1 Char,Nad Char,Název grafu Char,Odrazky Char,Odrážky Char,Odstavec cíl se seznamem Char,Odstavec se seznamem1 Char,Odstavec se seznamem5 Char,Odstavec_muj Char"/>
    <w:link w:val="Odstavecseseznamem"/>
    <w:uiPriority w:val="34"/>
    <w:qFormat/>
    <w:locked/>
    <w:rsid w:val="00356C80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F43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zakonyprolidi.cz/cs/2016-134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4.xml><?xml version="1.0" encoding="utf-8"?>
<ds:datastoreItem xmlns:ds="http://schemas.openxmlformats.org/officeDocument/2006/customXml" ds:itemID="{47BFDFDC-569C-48F7-9DA0-B69FCD9D5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55</TotalTime>
  <Pages>3</Pages>
  <Words>793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Lázničková Marcela</cp:lastModifiedBy>
  <cp:revision>16</cp:revision>
  <cp:lastPrinted>2014-10-07T12:22:00Z</cp:lastPrinted>
  <dcterms:created xsi:type="dcterms:W3CDTF">2016-10-21T12:51:00Z</dcterms:created>
  <dcterms:modified xsi:type="dcterms:W3CDTF">2025-10-27T08:56:00Z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