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C1E8" w14:textId="32E116E1" w:rsidR="00550B56" w:rsidRPr="008645D8" w:rsidRDefault="00CB3BAA" w:rsidP="00716EFD">
      <w:pPr>
        <w:pStyle w:val="nzevtvaru"/>
        <w:spacing w:after="360"/>
        <w:jc w:val="left"/>
        <w:rPr>
          <w:rFonts w:ascii="Montserrat ExtraBold" w:hAnsi="Montserrat ExtraBold"/>
          <w:b/>
          <w:bCs/>
          <w:sz w:val="32"/>
          <w:szCs w:val="32"/>
        </w:rPr>
      </w:pPr>
      <w:r w:rsidRPr="008645D8">
        <w:rPr>
          <w:rFonts w:ascii="Merriweather" w:hAnsi="Merriweather" w:cs="Times New Roman"/>
          <w:noProof/>
          <w:kern w:val="24"/>
          <w:szCs w:val="20"/>
          <w14:numForm w14:val="lining"/>
        </w:rPr>
        <mc:AlternateContent>
          <mc:Choice Requires="wps">
            <w:drawing>
              <wp:anchor distT="0" distB="0" distL="360045" distR="114300" simplePos="0" relativeHeight="251657728" behindDoc="0" locked="0" layoutInCell="1" allowOverlap="1" wp14:anchorId="5516E2E5" wp14:editId="63F60BD2">
                <wp:simplePos x="0" y="0"/>
                <wp:positionH relativeFrom="page">
                  <wp:posOffset>4343400</wp:posOffset>
                </wp:positionH>
                <wp:positionV relativeFrom="page">
                  <wp:posOffset>1958340</wp:posOffset>
                </wp:positionV>
                <wp:extent cx="2590800" cy="101346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013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42A9D" w14:textId="0CA8F4CB" w:rsidR="001022CE" w:rsidRPr="008645D8" w:rsidRDefault="0089264D" w:rsidP="008645D8">
                            <w:pPr>
                              <w:jc w:val="left"/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</w:pPr>
                            <w:r w:rsidRPr="008645D8">
                              <w:rPr>
                                <w:rFonts w:ascii="Merriweather" w:hAnsi="Merriweather"/>
                                <w:sz w:val="18"/>
                                <w:szCs w:val="18"/>
                              </w:rPr>
                              <w:t>Z</w:t>
                            </w:r>
                            <w:r w:rsidRPr="008645D8"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  <w:t>hotovitel</w:t>
                            </w:r>
                          </w:p>
                          <w:p w14:paraId="5AA37C96" w14:textId="132DCDAA" w:rsidR="001022CE" w:rsidRPr="008645D8" w:rsidRDefault="0089264D" w:rsidP="008645D8">
                            <w:pPr>
                              <w:jc w:val="left"/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</w:pPr>
                            <w:r w:rsidRPr="008645D8"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  <w:t>Ulice, číslo popisné</w:t>
                            </w:r>
                          </w:p>
                          <w:p w14:paraId="4CEF5F22" w14:textId="7CEAEAB4" w:rsidR="001022CE" w:rsidRPr="008645D8" w:rsidRDefault="0089264D" w:rsidP="008645D8">
                            <w:pPr>
                              <w:jc w:val="left"/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</w:pPr>
                            <w:r w:rsidRPr="008645D8"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  <w:t>PSČ, Město</w:t>
                            </w:r>
                            <w:r w:rsidR="001022CE" w:rsidRPr="008645D8"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  <w:t xml:space="preserve"> </w:t>
                            </w:r>
                          </w:p>
                          <w:p w14:paraId="17138C6C" w14:textId="18660778" w:rsidR="00CB3BAA" w:rsidRDefault="001022CE" w:rsidP="008645D8">
                            <w:pPr>
                              <w:jc w:val="left"/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</w:pPr>
                            <w:r w:rsidRPr="008645D8">
                              <w:rPr>
                                <w:rFonts w:ascii="Merriweather" w:hAnsi="Merriweather"/>
                                <w:kern w:val="24"/>
                                <w:sz w:val="18"/>
                                <w14:numForm w14:val="lining"/>
                              </w:rPr>
                              <w:t xml:space="preserve">IČO: </w:t>
                            </w:r>
                          </w:p>
                          <w:p w14:paraId="72725EAE" w14:textId="77151A67" w:rsidR="004C7E78" w:rsidRPr="00CB5E01" w:rsidRDefault="004C7E78" w:rsidP="008645D8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6E2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2pt;margin-top:154.2pt;width:204pt;height:79.8pt;z-index:251657728;visibility:visible;mso-wrap-style:square;mso-width-percent:400;mso-height-percent:0;mso-wrap-distance-left:28.35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" stroked="f">
                <v:textbox inset="0,0">
                  <w:txbxContent>
                    <w:p w14:paraId="22C42A9D" w14:textId="0CA8F4CB" w:rsidR="001022CE" w:rsidRPr="008645D8" w:rsidRDefault="0089264D" w:rsidP="008645D8">
                      <w:pPr>
                        <w:jc w:val="left"/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</w:pPr>
                      <w:r w:rsidRPr="008645D8">
                        <w:rPr>
                          <w:rFonts w:ascii="Merriweather" w:hAnsi="Merriweather"/>
                          <w:sz w:val="18"/>
                          <w:szCs w:val="18"/>
                        </w:rPr>
                        <w:t>Z</w:t>
                      </w:r>
                      <w:r w:rsidRPr="008645D8"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  <w:t>hotovitel</w:t>
                      </w:r>
                    </w:p>
                    <w:p w14:paraId="5AA37C96" w14:textId="132DCDAA" w:rsidR="001022CE" w:rsidRPr="008645D8" w:rsidRDefault="0089264D" w:rsidP="008645D8">
                      <w:pPr>
                        <w:jc w:val="left"/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</w:pPr>
                      <w:r w:rsidRPr="008645D8"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  <w:t>Ulice, číslo popisné</w:t>
                      </w:r>
                    </w:p>
                    <w:p w14:paraId="4CEF5F22" w14:textId="7CEAEAB4" w:rsidR="001022CE" w:rsidRPr="008645D8" w:rsidRDefault="0089264D" w:rsidP="008645D8">
                      <w:pPr>
                        <w:jc w:val="left"/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</w:pPr>
                      <w:r w:rsidRPr="008645D8"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  <w:t>PSČ, Město</w:t>
                      </w:r>
                      <w:r w:rsidR="001022CE" w:rsidRPr="008645D8"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  <w:t xml:space="preserve"> </w:t>
                      </w:r>
                    </w:p>
                    <w:p w14:paraId="17138C6C" w14:textId="18660778" w:rsidR="00CB3BAA" w:rsidRDefault="001022CE" w:rsidP="008645D8">
                      <w:pPr>
                        <w:jc w:val="left"/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</w:pPr>
                      <w:r w:rsidRPr="008645D8">
                        <w:rPr>
                          <w:rFonts w:ascii="Merriweather" w:hAnsi="Merriweather"/>
                          <w:kern w:val="24"/>
                          <w:sz w:val="18"/>
                          <w14:numForm w14:val="lining"/>
                        </w:rPr>
                        <w:t xml:space="preserve">IČO: </w:t>
                      </w:r>
                    </w:p>
                    <w:p w14:paraId="72725EAE" w14:textId="77151A67" w:rsidR="004C7E78" w:rsidRPr="00CB5E01" w:rsidRDefault="004C7E78" w:rsidP="008645D8">
                      <w:pPr>
                        <w:jc w:val="left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9264D" w:rsidRPr="008645D8">
        <w:rPr>
          <w:rFonts w:ascii="Montserrat ExtraBold" w:hAnsi="Montserrat ExtraBold"/>
          <w:b/>
          <w:bCs/>
          <w:sz w:val="32"/>
          <w:szCs w:val="32"/>
        </w:rPr>
        <w:t>název útvaru</w:t>
      </w:r>
    </w:p>
    <w:p w14:paraId="1FAAD55A" w14:textId="3572DAC2" w:rsidR="00CB3BAA" w:rsidRPr="008645D8" w:rsidRDefault="00CB3BAA" w:rsidP="008645D8">
      <w:pPr>
        <w:spacing w:line="312" w:lineRule="auto"/>
        <w:jc w:val="left"/>
        <w:rPr>
          <w:rFonts w:ascii="Merriweather" w:hAnsi="Merriweather"/>
          <w:kern w:val="24"/>
          <w:sz w:val="18"/>
          <w14:numForm w14:val="lining"/>
        </w:rPr>
      </w:pPr>
      <w:r w:rsidRPr="008645D8">
        <w:rPr>
          <w:rFonts w:ascii="Merriweather" w:hAnsi="Merriweather"/>
          <w:kern w:val="24"/>
          <w:sz w:val="18"/>
          <w14:numForm w14:val="lining"/>
        </w:rPr>
        <w:t xml:space="preserve">Vyřizuje: </w:t>
      </w:r>
      <w:proofErr w:type="spellStart"/>
      <w:r w:rsidRPr="008645D8">
        <w:rPr>
          <w:rFonts w:ascii="Merriweather" w:hAnsi="Merriweather"/>
          <w:kern w:val="24"/>
          <w:sz w:val="18"/>
          <w14:numForm w14:val="lining"/>
        </w:rPr>
        <w:t>Tit</w:t>
      </w:r>
      <w:proofErr w:type="spellEnd"/>
      <w:r w:rsidRPr="008645D8">
        <w:rPr>
          <w:rFonts w:ascii="Merriweather" w:hAnsi="Merriweather"/>
          <w:kern w:val="24"/>
          <w:sz w:val="18"/>
          <w14:numForm w14:val="lining"/>
        </w:rPr>
        <w:t>. Jméno Příjmení</w:t>
      </w:r>
      <w:r w:rsidRPr="008645D8">
        <w:rPr>
          <w:rFonts w:ascii="Merriweather" w:hAnsi="Merriweather"/>
          <w:kern w:val="24"/>
          <w:sz w:val="18"/>
          <w14:numForm w14:val="lining"/>
        </w:rPr>
        <w:br/>
        <w:t>Tel.: 59 740 </w:t>
      </w:r>
      <w:proofErr w:type="spellStart"/>
      <w:r w:rsidRPr="008645D8">
        <w:rPr>
          <w:rFonts w:ascii="Merriweather" w:hAnsi="Merriweather"/>
          <w:kern w:val="24"/>
          <w:sz w:val="18"/>
          <w14:numForm w14:val="lining"/>
        </w:rPr>
        <w:t>xxxx</w:t>
      </w:r>
      <w:proofErr w:type="spellEnd"/>
      <w:r w:rsidR="00455C80">
        <w:rPr>
          <w:rFonts w:ascii="Merriweather" w:hAnsi="Merriweather"/>
          <w:kern w:val="24"/>
          <w:sz w:val="18"/>
          <w14:numForm w14:val="lining"/>
        </w:rPr>
        <w:br/>
      </w:r>
      <w:r w:rsidRPr="008645D8">
        <w:rPr>
          <w:rFonts w:ascii="Merriweather" w:hAnsi="Merriweather"/>
          <w:kern w:val="24"/>
          <w:sz w:val="18"/>
          <w14:numForm w14:val="lining"/>
        </w:rPr>
        <w:t xml:space="preserve">E-mail: </w:t>
      </w:r>
      <w:hyperlink r:id="rId11" w:history="1">
        <w:r w:rsidRPr="008645D8">
          <w:rPr>
            <w:rFonts w:ascii="Merriweather" w:hAnsi="Merriweather"/>
            <w:kern w:val="24"/>
            <w:sz w:val="18"/>
            <w14:numForm w14:val="lining"/>
          </w:rPr>
          <w:t>jmeno@dpo.cz</w:t>
        </w:r>
      </w:hyperlink>
      <w:r w:rsidRPr="008645D8">
        <w:rPr>
          <w:rFonts w:ascii="Merriweather" w:hAnsi="Merriweather"/>
          <w:kern w:val="24"/>
          <w:sz w:val="18"/>
          <w14:numForm w14:val="lining"/>
        </w:rPr>
        <w:br/>
        <w:t>IDDS: f7mdrpg</w:t>
      </w:r>
      <w:r w:rsidRPr="008645D8">
        <w:rPr>
          <w:rFonts w:ascii="Merriweather" w:hAnsi="Merriweather"/>
          <w:kern w:val="24"/>
          <w:sz w:val="18"/>
          <w14:numForm w14:val="lining"/>
        </w:rPr>
        <w:br/>
        <w:t xml:space="preserve">Datum: </w:t>
      </w:r>
      <w:proofErr w:type="spellStart"/>
      <w:proofErr w:type="gramStart"/>
      <w:r w:rsidRPr="008645D8">
        <w:rPr>
          <w:rFonts w:ascii="Merriweather" w:hAnsi="Merriweather"/>
          <w:kern w:val="24"/>
          <w:sz w:val="18"/>
          <w14:numForm w14:val="lining"/>
        </w:rPr>
        <w:t>dd.mm.RRRR</w:t>
      </w:r>
      <w:proofErr w:type="spellEnd"/>
      <w:proofErr w:type="gramEnd"/>
    </w:p>
    <w:p w14:paraId="6EC081FF" w14:textId="322B0F7C" w:rsidR="00203748" w:rsidRPr="008645D8" w:rsidRDefault="00203748" w:rsidP="008645D8">
      <w:pPr>
        <w:pStyle w:val="Nadpis1"/>
        <w:numPr>
          <w:ilvl w:val="0"/>
          <w:numId w:val="0"/>
        </w:numPr>
        <w:spacing w:before="840" w:after="360"/>
        <w:ind w:left="360" w:hanging="360"/>
        <w:rPr>
          <w:rFonts w:ascii="Montserrat ExtraBold" w:hAnsi="Montserrat ExtraBold"/>
          <w:sz w:val="32"/>
          <w:szCs w:val="32"/>
        </w:rPr>
      </w:pPr>
      <w:r w:rsidRPr="008645D8">
        <w:rPr>
          <w:rFonts w:ascii="Montserrat ExtraBold" w:hAnsi="Montserrat ExtraBold"/>
          <w:sz w:val="32"/>
          <w:szCs w:val="32"/>
        </w:rPr>
        <w:t>O</w:t>
      </w:r>
      <w:r w:rsidR="00CB3BAA" w:rsidRPr="00CB3BAA">
        <w:rPr>
          <w:rFonts w:ascii="Montserrat ExtraBold" w:hAnsi="Montserrat ExtraBold"/>
          <w:sz w:val="32"/>
          <w:szCs w:val="32"/>
        </w:rPr>
        <w:t>BJEDNÁVKA</w:t>
      </w:r>
      <w:r w:rsidRPr="008645D8">
        <w:rPr>
          <w:rFonts w:ascii="Montserrat ExtraBold" w:hAnsi="Montserrat ExtraBold"/>
          <w:sz w:val="32"/>
          <w:szCs w:val="32"/>
        </w:rPr>
        <w:t xml:space="preserve"> č. </w:t>
      </w:r>
      <w:r w:rsidR="00BD69C3" w:rsidRPr="008645D8">
        <w:rPr>
          <w:rFonts w:ascii="Montserrat ExtraBold" w:hAnsi="Montserrat ExtraBold"/>
          <w:sz w:val="32"/>
          <w:szCs w:val="32"/>
        </w:rPr>
        <w:t>DOD</w:t>
      </w:r>
      <w:r w:rsidR="00637BFC" w:rsidRPr="008645D8">
        <w:rPr>
          <w:rFonts w:ascii="Montserrat ExtraBold" w:hAnsi="Montserrat ExtraBold"/>
          <w:sz w:val="32"/>
          <w:szCs w:val="32"/>
        </w:rPr>
        <w:t>202</w:t>
      </w:r>
      <w:r w:rsidR="0089264D" w:rsidRPr="008645D8">
        <w:rPr>
          <w:rFonts w:ascii="Montserrat ExtraBold" w:hAnsi="Montserrat ExtraBold"/>
          <w:sz w:val="32"/>
          <w:szCs w:val="32"/>
        </w:rPr>
        <w:t>xxxxx</w:t>
      </w:r>
    </w:p>
    <w:p w14:paraId="6A4810D7" w14:textId="5DBA7D83" w:rsidR="007A4166" w:rsidRPr="008645D8" w:rsidRDefault="00893AF1" w:rsidP="008645D8">
      <w:pPr>
        <w:pStyle w:val="Hlavika"/>
        <w:spacing w:after="120" w:line="312" w:lineRule="auto"/>
        <w:rPr>
          <w:rFonts w:ascii="Merriweather" w:hAnsi="Merriweather"/>
          <w:kern w:val="24"/>
          <w14:numForm w14:val="lining"/>
        </w:rPr>
      </w:pPr>
      <w:r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>Tato objednávka se řídí Všeobecnými obchodními podmínkami č. DOD20261339</w:t>
      </w:r>
      <w:r w:rsidR="00060419"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 xml:space="preserve"> ze dne </w:t>
      </w:r>
      <w:r w:rsidR="00DA373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>12</w:t>
      </w:r>
      <w:r w:rsidR="00060419"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 xml:space="preserve">. </w:t>
      </w:r>
      <w:r w:rsidR="00DA373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>10</w:t>
      </w:r>
      <w:r w:rsidR="00060419"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>. 2026</w:t>
      </w:r>
      <w:r w:rsidR="004D3299"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 xml:space="preserve"> (dále jen „VOP“)</w:t>
      </w:r>
      <w:r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>.</w:t>
      </w:r>
      <w:r w:rsidR="00275156"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 xml:space="preserve"> Zhotovitel výslovně potvrzuje, že úplné znění VOP je mu dostatečně známo.</w:t>
      </w:r>
    </w:p>
    <w:p w14:paraId="69BAF606" w14:textId="68BC5671" w:rsidR="008C4749" w:rsidRDefault="00017187" w:rsidP="008645D8">
      <w:pPr>
        <w:pStyle w:val="Hlavika"/>
        <w:spacing w:after="120" w:line="312" w:lineRule="auto"/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</w:pPr>
      <w:r w:rsidRPr="008645D8">
        <w:rPr>
          <w:rFonts w:ascii="Merriweather" w:hAnsi="Merriweather" w:cs="Times New Roman"/>
          <w:noProof w:val="0"/>
          <w:kern w:val="24"/>
          <w:szCs w:val="20"/>
          <w:lang w:eastAsia="cs-CZ"/>
          <w14:numForm w14:val="lining"/>
        </w:rPr>
        <w:t>Ve faktuře, prosím, uvádějte číslo naší objednávky.</w:t>
      </w:r>
    </w:p>
    <w:p w14:paraId="0375F2E1" w14:textId="77777777" w:rsidR="006D42DE" w:rsidRPr="008645D8" w:rsidRDefault="006D42DE" w:rsidP="008645D8">
      <w:pPr>
        <w:pStyle w:val="Hlavika"/>
        <w:rPr>
          <w:rFonts w:ascii="Merriweather" w:hAnsi="Merriweather"/>
          <w:kern w:val="24"/>
          <w14:numForm w14:val="lining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60"/>
      </w:tblGrid>
      <w:tr w:rsidR="007668BE" w14:paraId="6DB2ABAA" w14:textId="77777777" w:rsidTr="008645D8">
        <w:tc>
          <w:tcPr>
            <w:tcW w:w="5000" w:type="pct"/>
            <w:vAlign w:val="center"/>
          </w:tcPr>
          <w:p w14:paraId="11A47895" w14:textId="7AA6A1B2" w:rsidR="007668BE" w:rsidRPr="00FA47F4" w:rsidRDefault="007668BE" w:rsidP="008645D8">
            <w:pPr>
              <w:pStyle w:val="Hlavika"/>
              <w:spacing w:before="120" w:after="120" w:line="312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>Předmět dodávky</w:t>
            </w:r>
          </w:p>
        </w:tc>
      </w:tr>
      <w:tr w:rsidR="007668BE" w:rsidRPr="002137F5" w14:paraId="7E46DF8E" w14:textId="77777777" w:rsidTr="00B5029B">
        <w:trPr>
          <w:trHeight w:val="1270"/>
        </w:trPr>
        <w:tc>
          <w:tcPr>
            <w:tcW w:w="5000" w:type="pct"/>
            <w:tcBorders>
              <w:bottom w:val="single" w:sz="18" w:space="0" w:color="auto"/>
            </w:tcBorders>
          </w:tcPr>
          <w:p w14:paraId="52CC3944" w14:textId="07C69C15" w:rsidR="007668BE" w:rsidRPr="008645D8" w:rsidRDefault="007668BE" w:rsidP="008645D8">
            <w:pPr>
              <w:pStyle w:val="Hlavika"/>
              <w:spacing w:before="120" w:after="120" w:line="312" w:lineRule="auto"/>
              <w:rPr>
                <w:rFonts w:ascii="Merriweather" w:hAnsi="Merriweather"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Na základě </w:t>
            </w:r>
            <w:r w:rsidR="006654D6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p</w:t>
            </w:r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optávky ze dne </w:t>
            </w:r>
            <w:proofErr w:type="spellStart"/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xx</w:t>
            </w:r>
            <w:proofErr w:type="spellEnd"/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. </w:t>
            </w:r>
            <w:proofErr w:type="spellStart"/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xx</w:t>
            </w:r>
            <w:proofErr w:type="spellEnd"/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. 20</w:t>
            </w:r>
            <w:proofErr w:type="gramStart"/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xx  „</w:t>
            </w:r>
            <w:proofErr w:type="gramEnd"/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Název </w:t>
            </w:r>
            <w:r w:rsidR="006654D6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p</w:t>
            </w:r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optávky“ objednáváme:</w:t>
            </w:r>
          </w:p>
          <w:p w14:paraId="3F6B46ED" w14:textId="023DBF76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b/>
                <w:bCs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 xml:space="preserve">Název: </w:t>
            </w:r>
          </w:p>
          <w:p w14:paraId="4F622C72" w14:textId="1087F0B2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b/>
                <w:bCs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>Náklad:</w:t>
            </w:r>
          </w:p>
          <w:p w14:paraId="6410483A" w14:textId="77777777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b/>
                <w:bCs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 xml:space="preserve">Formát: </w:t>
            </w:r>
          </w:p>
          <w:p w14:paraId="6CEA37B8" w14:textId="5DD6C929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b/>
                <w:bCs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>Materiál:</w:t>
            </w:r>
          </w:p>
          <w:p w14:paraId="5E8125DD" w14:textId="3F25DBBB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i/>
                <w:iCs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i/>
                <w:iCs/>
                <w:noProof w:val="0"/>
                <w:kern w:val="24"/>
                <w:szCs w:val="20"/>
                <w:lang w:eastAsia="cs-CZ"/>
                <w14:numForm w14:val="lining"/>
              </w:rPr>
              <w:t>(Případně další položky dle potřeby, např. barevnost, vazba, rozsah stran, předpokládaný termín provozu a odstranění velkoformátové reklamy, požadavky na záruku atd.)</w:t>
            </w:r>
          </w:p>
          <w:p w14:paraId="54EDC721" w14:textId="5C5FAB1E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b/>
                <w:bCs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 xml:space="preserve">Místo plnění:   </w:t>
            </w:r>
          </w:p>
          <w:p w14:paraId="433B244E" w14:textId="568E0679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b/>
                <w:bCs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>Termín plnění:</w:t>
            </w:r>
          </w:p>
          <w:p w14:paraId="79F7DC25" w14:textId="523F3140" w:rsidR="007668BE" w:rsidRPr="008645D8" w:rsidRDefault="007668BE" w:rsidP="008645D8">
            <w:pPr>
              <w:pStyle w:val="Hlavika"/>
              <w:spacing w:after="120" w:line="312" w:lineRule="auto"/>
              <w:rPr>
                <w:rFonts w:ascii="Merriweather" w:hAnsi="Merriweather"/>
                <w:kern w:val="24"/>
                <w:szCs w:val="20"/>
                <w14:numForm w14:val="lining"/>
              </w:rPr>
            </w:pPr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>Cena:</w:t>
            </w:r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 Dle </w:t>
            </w:r>
            <w:r w:rsidR="00046F8B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n</w:t>
            </w:r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abídky za celý předmět </w:t>
            </w:r>
            <w:r w:rsidR="00046F8B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>p</w:t>
            </w:r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lnění </w:t>
            </w:r>
            <w:proofErr w:type="spellStart"/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>xxxx</w:t>
            </w:r>
            <w:proofErr w:type="spellEnd"/>
            <w:r w:rsidRPr="008645D8">
              <w:rPr>
                <w:rFonts w:ascii="Merriweather" w:hAnsi="Merriweather" w:cs="Times New Roman"/>
                <w:b/>
                <w:bCs/>
                <w:noProof w:val="0"/>
                <w:kern w:val="24"/>
                <w:szCs w:val="20"/>
                <w:lang w:eastAsia="cs-CZ"/>
                <w14:numForm w14:val="lining"/>
              </w:rPr>
              <w:t xml:space="preserve"> Kč bez DPH</w:t>
            </w:r>
            <w:r w:rsidRPr="008645D8">
              <w:rPr>
                <w:rFonts w:ascii="Merriweather" w:hAnsi="Merriweather" w:cs="Times New Roman"/>
                <w:noProof w:val="0"/>
                <w:kern w:val="24"/>
                <w:szCs w:val="20"/>
                <w:lang w:eastAsia="cs-CZ"/>
                <w14:numForm w14:val="lining"/>
              </w:rPr>
              <w:t xml:space="preserve">, včetně dopravy. </w:t>
            </w:r>
          </w:p>
          <w:p w14:paraId="7E5AD914" w14:textId="403986DE" w:rsidR="007668BE" w:rsidRPr="005E25BA" w:rsidRDefault="007668BE" w:rsidP="003614AA">
            <w:pPr>
              <w:spacing w:after="0"/>
              <w:jc w:val="left"/>
              <w:rPr>
                <w:sz w:val="21"/>
                <w:szCs w:val="21"/>
              </w:rPr>
            </w:pPr>
          </w:p>
        </w:tc>
      </w:tr>
    </w:tbl>
    <w:p w14:paraId="4ECA92EB" w14:textId="6D35C53F" w:rsidR="00852B2A" w:rsidRDefault="00852B2A" w:rsidP="00852B2A">
      <w:pPr>
        <w:tabs>
          <w:tab w:val="left" w:pos="5954"/>
        </w:tabs>
        <w:spacing w:before="120" w:after="0"/>
        <w:jc w:val="left"/>
        <w:rPr>
          <w:rFonts w:ascii="Merriweather" w:hAnsi="Merriweather"/>
          <w:sz w:val="18"/>
          <w:szCs w:val="18"/>
        </w:rPr>
      </w:pPr>
      <w:r>
        <w:rPr>
          <w:rFonts w:ascii="Merriweather" w:hAnsi="Merriweather"/>
          <w:sz w:val="18"/>
          <w:szCs w:val="18"/>
        </w:rPr>
        <w:t xml:space="preserve">Zhotovitel: </w:t>
      </w:r>
      <w:r>
        <w:rPr>
          <w:rFonts w:ascii="Merriweather" w:hAnsi="Merriweather"/>
          <w:sz w:val="18"/>
          <w:szCs w:val="18"/>
        </w:rPr>
        <w:tab/>
      </w:r>
      <w:r w:rsidRPr="00135835">
        <w:rPr>
          <w:rFonts w:ascii="Merriweather" w:hAnsi="Merriweather"/>
          <w:sz w:val="18"/>
          <w:szCs w:val="18"/>
        </w:rPr>
        <w:t>Dopravní podnik Ostrava a.s.:</w:t>
      </w:r>
    </w:p>
    <w:p w14:paraId="604B5DBD" w14:textId="77777777" w:rsidR="00852B2A" w:rsidRDefault="00852B2A" w:rsidP="00852B2A">
      <w:pPr>
        <w:tabs>
          <w:tab w:val="left" w:pos="5954"/>
        </w:tabs>
        <w:spacing w:before="120" w:after="0"/>
        <w:jc w:val="left"/>
        <w:rPr>
          <w:rFonts w:ascii="Merriweather" w:hAnsi="Merriweather"/>
          <w:sz w:val="18"/>
          <w:szCs w:val="18"/>
        </w:rPr>
      </w:pPr>
    </w:p>
    <w:p w14:paraId="1DC34D08" w14:textId="77777777" w:rsidR="00852B2A" w:rsidRDefault="00852B2A" w:rsidP="00852B2A">
      <w:pPr>
        <w:tabs>
          <w:tab w:val="left" w:pos="5954"/>
        </w:tabs>
        <w:spacing w:before="120" w:after="0"/>
        <w:jc w:val="left"/>
        <w:rPr>
          <w:rFonts w:ascii="Merriweather" w:hAnsi="Merriweather"/>
          <w:sz w:val="18"/>
          <w:szCs w:val="18"/>
        </w:rPr>
      </w:pPr>
    </w:p>
    <w:p w14:paraId="7A679223" w14:textId="3E258D0B" w:rsidR="00852B2A" w:rsidRDefault="00852B2A" w:rsidP="00852B2A">
      <w:pPr>
        <w:tabs>
          <w:tab w:val="left" w:pos="5954"/>
        </w:tabs>
        <w:spacing w:before="120" w:after="0"/>
        <w:jc w:val="left"/>
        <w:rPr>
          <w:rFonts w:ascii="Merriweather" w:hAnsi="Merriweather"/>
          <w:sz w:val="18"/>
          <w:szCs w:val="18"/>
        </w:rPr>
      </w:pPr>
      <w:r>
        <w:rPr>
          <w:rFonts w:ascii="Merriweather" w:hAnsi="Merriweather"/>
          <w:sz w:val="18"/>
          <w:szCs w:val="18"/>
        </w:rPr>
        <w:t xml:space="preserve">………………………………………………………………….. </w:t>
      </w:r>
      <w:r>
        <w:rPr>
          <w:rFonts w:ascii="Merriweather" w:hAnsi="Merriweather"/>
          <w:sz w:val="18"/>
          <w:szCs w:val="18"/>
        </w:rPr>
        <w:tab/>
        <w:t>…………………………………………………………………..</w:t>
      </w:r>
    </w:p>
    <w:p w14:paraId="6A070B2E" w14:textId="1DD55567" w:rsidR="00852B2A" w:rsidRPr="00135835" w:rsidRDefault="0089264D" w:rsidP="008645D8">
      <w:pPr>
        <w:tabs>
          <w:tab w:val="left" w:pos="5954"/>
        </w:tabs>
        <w:spacing w:line="312" w:lineRule="auto"/>
        <w:jc w:val="left"/>
        <w:rPr>
          <w:rFonts w:ascii="Merriweather" w:hAnsi="Merriweather"/>
          <w:sz w:val="18"/>
          <w:szCs w:val="18"/>
        </w:rPr>
      </w:pPr>
      <w:r w:rsidRPr="008645D8">
        <w:rPr>
          <w:rFonts w:ascii="Merriweather" w:hAnsi="Merriweather"/>
          <w:sz w:val="18"/>
          <w:szCs w:val="18"/>
        </w:rPr>
        <w:t>Jméno, příjmení</w:t>
      </w:r>
      <w:r w:rsidR="00852B2A">
        <w:rPr>
          <w:rFonts w:ascii="Merriweather" w:hAnsi="Merriweather"/>
          <w:sz w:val="18"/>
          <w:szCs w:val="18"/>
        </w:rPr>
        <w:t xml:space="preserve"> </w:t>
      </w:r>
      <w:r w:rsidR="00852B2A">
        <w:rPr>
          <w:rFonts w:ascii="Merriweather" w:hAnsi="Merriweather"/>
          <w:sz w:val="18"/>
          <w:szCs w:val="18"/>
        </w:rPr>
        <w:tab/>
      </w:r>
      <w:r w:rsidR="00852B2A" w:rsidRPr="00135835">
        <w:rPr>
          <w:rFonts w:ascii="Merriweather" w:hAnsi="Merriweather"/>
          <w:sz w:val="18"/>
          <w:szCs w:val="18"/>
        </w:rPr>
        <w:t>Jméno, příjmení</w:t>
      </w:r>
    </w:p>
    <w:p w14:paraId="26E7A015" w14:textId="41BF2071" w:rsidR="00017187" w:rsidRDefault="00046F8B" w:rsidP="008645D8">
      <w:pPr>
        <w:tabs>
          <w:tab w:val="left" w:pos="5954"/>
        </w:tabs>
        <w:spacing w:line="312" w:lineRule="auto"/>
        <w:jc w:val="left"/>
        <w:rPr>
          <w:rFonts w:ascii="Merriweather" w:hAnsi="Merriweather"/>
          <w:sz w:val="18"/>
          <w:szCs w:val="18"/>
        </w:rPr>
      </w:pPr>
      <w:r>
        <w:rPr>
          <w:rFonts w:ascii="Merriweather" w:hAnsi="Merriweather"/>
          <w:sz w:val="18"/>
          <w:szCs w:val="18"/>
        </w:rPr>
        <w:t>f</w:t>
      </w:r>
      <w:r w:rsidR="00852B2A" w:rsidRPr="00135835">
        <w:rPr>
          <w:rFonts w:ascii="Merriweather" w:hAnsi="Merriweather"/>
          <w:sz w:val="18"/>
          <w:szCs w:val="18"/>
        </w:rPr>
        <w:t>unkce</w:t>
      </w:r>
      <w:r w:rsidR="00852B2A">
        <w:rPr>
          <w:rFonts w:ascii="Merriweather" w:hAnsi="Merriweather"/>
          <w:sz w:val="18"/>
          <w:szCs w:val="18"/>
        </w:rPr>
        <w:tab/>
      </w:r>
      <w:proofErr w:type="spellStart"/>
      <w:r>
        <w:rPr>
          <w:rFonts w:ascii="Merriweather" w:hAnsi="Merriweather"/>
          <w:sz w:val="18"/>
          <w:szCs w:val="18"/>
        </w:rPr>
        <w:t>f</w:t>
      </w:r>
      <w:r w:rsidR="0089264D" w:rsidRPr="008645D8">
        <w:rPr>
          <w:rFonts w:ascii="Merriweather" w:hAnsi="Merriweather"/>
          <w:sz w:val="18"/>
          <w:szCs w:val="18"/>
        </w:rPr>
        <w:t>unkce</w:t>
      </w:r>
      <w:proofErr w:type="spellEnd"/>
      <w:r w:rsidR="003C4A52" w:rsidRPr="008645D8">
        <w:rPr>
          <w:rFonts w:ascii="Merriweather" w:hAnsi="Merriweather"/>
          <w:sz w:val="18"/>
          <w:szCs w:val="18"/>
        </w:rPr>
        <w:tab/>
      </w:r>
      <w:r w:rsidR="003C4A52" w:rsidRPr="008645D8">
        <w:rPr>
          <w:rFonts w:ascii="Merriweather" w:hAnsi="Merriweather"/>
          <w:sz w:val="18"/>
          <w:szCs w:val="18"/>
        </w:rPr>
        <w:tab/>
      </w:r>
      <w:r w:rsidR="003C4A52" w:rsidRPr="008645D8">
        <w:rPr>
          <w:rFonts w:ascii="Merriweather" w:hAnsi="Merriweather"/>
          <w:sz w:val="18"/>
          <w:szCs w:val="18"/>
        </w:rPr>
        <w:tab/>
      </w:r>
      <w:r w:rsidR="003C4A52" w:rsidRPr="008645D8">
        <w:rPr>
          <w:rFonts w:ascii="Merriweather" w:hAnsi="Merriweather"/>
          <w:sz w:val="18"/>
          <w:szCs w:val="18"/>
        </w:rPr>
        <w:tab/>
      </w:r>
      <w:r w:rsidR="003C4A52" w:rsidRPr="008645D8">
        <w:rPr>
          <w:rFonts w:ascii="Merriweather" w:hAnsi="Merriweather"/>
          <w:sz w:val="18"/>
          <w:szCs w:val="18"/>
        </w:rPr>
        <w:tab/>
      </w:r>
    </w:p>
    <w:p w14:paraId="55CC035C" w14:textId="77777777" w:rsidR="00852B2A" w:rsidRPr="008645D8" w:rsidRDefault="00852B2A" w:rsidP="008645D8">
      <w:pPr>
        <w:tabs>
          <w:tab w:val="left" w:pos="5954"/>
        </w:tabs>
        <w:spacing w:before="120" w:after="0"/>
        <w:jc w:val="left"/>
        <w:rPr>
          <w:rFonts w:ascii="Merriweather" w:hAnsi="Merriweather"/>
          <w:sz w:val="18"/>
          <w:szCs w:val="18"/>
        </w:rPr>
      </w:pPr>
    </w:p>
    <w:p w14:paraId="7E31A6CB" w14:textId="0D513D53" w:rsidR="005836B2" w:rsidRDefault="00BD0B5F" w:rsidP="005836B2">
      <w:pPr>
        <w:tabs>
          <w:tab w:val="left" w:pos="5954"/>
        </w:tabs>
        <w:spacing w:after="0"/>
        <w:jc w:val="left"/>
        <w:rPr>
          <w:rFonts w:ascii="Merriweather" w:hAnsi="Merriweather"/>
          <w:i/>
          <w:iCs/>
          <w:sz w:val="18"/>
          <w:szCs w:val="18"/>
        </w:rPr>
      </w:pPr>
      <w:r w:rsidRPr="008645D8">
        <w:rPr>
          <w:rFonts w:ascii="Merriweather" w:hAnsi="Merriweather"/>
          <w:sz w:val="18"/>
          <w:szCs w:val="18"/>
        </w:rPr>
        <w:t>Příloha:</w:t>
      </w:r>
    </w:p>
    <w:p w14:paraId="2138CC63" w14:textId="5861816C" w:rsidR="000A510E" w:rsidRPr="002137F5" w:rsidRDefault="008645D8" w:rsidP="008645D8">
      <w:pPr>
        <w:tabs>
          <w:tab w:val="left" w:pos="5954"/>
        </w:tabs>
        <w:spacing w:after="0"/>
        <w:jc w:val="left"/>
        <w:rPr>
          <w:rFonts w:ascii="Times New Roman" w:hAnsi="Times New Roman"/>
          <w:sz w:val="21"/>
          <w:szCs w:val="21"/>
        </w:rPr>
      </w:pPr>
      <w:r>
        <w:rPr>
          <w:rFonts w:ascii="Merriweather" w:hAnsi="Merriweather"/>
          <w:i/>
          <w:iCs/>
          <w:sz w:val="18"/>
          <w:szCs w:val="18"/>
        </w:rPr>
        <w:t>(</w:t>
      </w:r>
      <w:r w:rsidR="00BD0B5F" w:rsidRPr="008645D8">
        <w:rPr>
          <w:rFonts w:ascii="Merriweather" w:hAnsi="Merriweather"/>
          <w:i/>
          <w:iCs/>
          <w:sz w:val="18"/>
          <w:szCs w:val="18"/>
        </w:rPr>
        <w:t>např. náhled grafického návrhu, rozsah opravy)</w:t>
      </w:r>
    </w:p>
    <w:sectPr w:rsidR="000A510E" w:rsidRPr="002137F5" w:rsidSect="0036240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381" w:right="849" w:bottom="1418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90A26" w14:textId="77777777" w:rsidR="00CB43D6" w:rsidRDefault="00CB43D6" w:rsidP="00360830">
      <w:r>
        <w:separator/>
      </w:r>
    </w:p>
  </w:endnote>
  <w:endnote w:type="continuationSeparator" w:id="0">
    <w:p w14:paraId="3AA41BC0" w14:textId="77777777" w:rsidR="00CB43D6" w:rsidRDefault="00CB43D6" w:rsidP="0036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erriweather">
    <w:charset w:val="EE"/>
    <w:family w:val="auto"/>
    <w:pitch w:val="variable"/>
    <w:sig w:usb0="20000207" w:usb1="00000002" w:usb2="00000000" w:usb3="00000000" w:csb0="00000197" w:csb1="00000000"/>
  </w:font>
  <w:font w:name="Montserrat ExtraBold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3318" w14:textId="77777777" w:rsidR="00362403" w:rsidRPr="001526C2" w:rsidRDefault="00362403" w:rsidP="00362403">
    <w:pPr>
      <w:pStyle w:val="patika"/>
    </w:pPr>
    <w:r w:rsidRPr="001526C2">
      <w:t xml:space="preserve">Registrace: Obchodní rejstřík Krajského soudu v Ostravě, </w:t>
    </w:r>
    <w:proofErr w:type="spellStart"/>
    <w:r w:rsidRPr="001526C2">
      <w:t>sp</w:t>
    </w:r>
    <w:proofErr w:type="spellEnd"/>
    <w:r w:rsidRPr="001526C2">
      <w:t xml:space="preserve">. zn. B </w:t>
    </w:r>
    <w:proofErr w:type="gramStart"/>
    <w:r w:rsidRPr="001526C2">
      <w:t>1104</w:t>
    </w:r>
    <w:r>
      <w:t>;  IČ</w:t>
    </w:r>
    <w:proofErr w:type="gramEnd"/>
    <w:r>
      <w:t>: 619 747 57, DIČ: CZ61974757</w:t>
    </w:r>
  </w:p>
  <w:p w14:paraId="464FBD91" w14:textId="29807918" w:rsidR="004C7E78" w:rsidRDefault="00CB43D6" w:rsidP="008645D8">
    <w:pPr>
      <w:pStyle w:val="patika"/>
      <w:jc w:val="both"/>
    </w:pPr>
    <w:sdt>
      <w:sdtPr>
        <w:id w:val="-1304535162"/>
        <w:docPartObj>
          <w:docPartGallery w:val="Page Numbers (Bottom of Page)"/>
          <w:docPartUnique/>
        </w:docPartObj>
      </w:sdtPr>
      <w:sdtEndPr/>
      <w:sdtContent>
        <w:sdt>
          <w:sdtPr>
            <w:id w:val="-156999773"/>
            <w:docPartObj>
              <w:docPartGallery w:val="Page Numbers (Top of Page)"/>
              <w:docPartUnique/>
            </w:docPartObj>
          </w:sdtPr>
          <w:sdtEndPr/>
          <w:sdtContent>
            <w:r w:rsidR="00362403" w:rsidRPr="001526C2">
              <w:t xml:space="preserve">strana </w:t>
            </w:r>
            <w:r w:rsidR="00362403">
              <w:fldChar w:fldCharType="begin"/>
            </w:r>
            <w:r w:rsidR="00362403">
              <w:instrText>PAGE</w:instrText>
            </w:r>
            <w:r w:rsidR="00362403">
              <w:fldChar w:fldCharType="separate"/>
            </w:r>
            <w:r w:rsidR="00362403">
              <w:t>1</w:t>
            </w:r>
            <w:r w:rsidR="00362403">
              <w:rPr>
                <w:noProof/>
              </w:rPr>
              <w:fldChar w:fldCharType="end"/>
            </w:r>
            <w:r w:rsidR="00362403" w:rsidRPr="001526C2">
              <w:t>/</w:t>
            </w:r>
            <w:r w:rsidR="00362403">
              <w:fldChar w:fldCharType="begin"/>
            </w:r>
            <w:r w:rsidR="00362403">
              <w:instrText>NUMPAGES</w:instrText>
            </w:r>
            <w:r w:rsidR="00362403">
              <w:fldChar w:fldCharType="separate"/>
            </w:r>
            <w:r w:rsidR="00362403">
              <w:t>2</w:t>
            </w:r>
            <w:r w:rsidR="00362403">
              <w:rPr>
                <w:noProof/>
              </w:rPr>
              <w:fldChar w:fldCharType="end"/>
            </w:r>
            <w:r w:rsidR="00362403" w:rsidRPr="001526C2">
              <w:tab/>
            </w:r>
            <w:r w:rsidR="00362403">
              <w:tab/>
            </w:r>
            <w:r w:rsidR="00362403">
              <w:tab/>
              <w:t xml:space="preserve">      Statutární město Ostrava je jediným akcionářem Dopravního podniku Ostrava a.s.</w:t>
            </w:r>
          </w:sdtContent>
        </w:sdt>
      </w:sdtContent>
    </w:sdt>
    <w:r w:rsidR="00362403">
      <w:t xml:space="preserve">    </w:t>
    </w:r>
    <w:r w:rsidR="00362403" w:rsidRPr="007E58CA">
      <w:rPr>
        <w:rFonts w:ascii="Montserrat ExtraBold" w:hAnsi="Montserrat ExtraBold"/>
        <w:color w:val="auto"/>
        <w:sz w:val="18"/>
        <w:szCs w:val="18"/>
      </w:rPr>
      <w:t>dpo.cz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F416" w14:textId="01B81C52" w:rsidR="006D42DE" w:rsidRPr="001526C2" w:rsidRDefault="004C7E78" w:rsidP="006D42DE">
    <w:pPr>
      <w:pStyle w:val="patika"/>
    </w:pPr>
    <w:r w:rsidRPr="001526C2">
      <w:tab/>
    </w:r>
    <w:r w:rsidR="006D42DE" w:rsidRPr="006D42DE">
      <w:t xml:space="preserve"> </w:t>
    </w:r>
    <w:r w:rsidR="006D42DE" w:rsidRPr="001526C2">
      <w:t xml:space="preserve">Registrace: Obchodní rejstřík Krajského soudu v Ostravě, </w:t>
    </w:r>
    <w:proofErr w:type="spellStart"/>
    <w:r w:rsidR="006D42DE" w:rsidRPr="001526C2">
      <w:t>sp</w:t>
    </w:r>
    <w:proofErr w:type="spellEnd"/>
    <w:r w:rsidR="006D42DE" w:rsidRPr="001526C2">
      <w:t xml:space="preserve">. zn. B </w:t>
    </w:r>
    <w:proofErr w:type="gramStart"/>
    <w:r w:rsidR="006D42DE" w:rsidRPr="001526C2">
      <w:t>1104</w:t>
    </w:r>
    <w:r w:rsidR="006D42DE">
      <w:t>;  IČ</w:t>
    </w:r>
    <w:proofErr w:type="gramEnd"/>
    <w:r w:rsidR="006D42DE">
      <w:t>: 619 747 57, DIČ: CZ61974757</w:t>
    </w:r>
  </w:p>
  <w:p w14:paraId="07FEF4A3" w14:textId="25BCCDBE" w:rsidR="004C7E78" w:rsidRDefault="00CB43D6" w:rsidP="008645D8">
    <w:pPr>
      <w:pStyle w:val="patika"/>
      <w:jc w:val="both"/>
    </w:pPr>
    <w:sdt>
      <w:sdtPr>
        <w:id w:val="18440624"/>
        <w:docPartObj>
          <w:docPartGallery w:val="Page Numbers (Bottom of Page)"/>
          <w:docPartUnique/>
        </w:docPartObj>
      </w:sdtPr>
      <w:sdtEndPr/>
      <w:sdtContent>
        <w:sdt>
          <w:sdtPr>
            <w:id w:val="18440625"/>
            <w:docPartObj>
              <w:docPartGallery w:val="Page Numbers (Top of Page)"/>
              <w:docPartUnique/>
            </w:docPartObj>
          </w:sdtPr>
          <w:sdtEndPr/>
          <w:sdtContent>
            <w:r w:rsidR="006D42DE" w:rsidRPr="001526C2">
              <w:t xml:space="preserve">strana </w:t>
            </w:r>
            <w:r w:rsidR="006D42DE">
              <w:fldChar w:fldCharType="begin"/>
            </w:r>
            <w:r w:rsidR="006D42DE">
              <w:instrText>PAGE</w:instrText>
            </w:r>
            <w:r w:rsidR="006D42DE">
              <w:fldChar w:fldCharType="separate"/>
            </w:r>
            <w:r w:rsidR="006D42DE">
              <w:t>1</w:t>
            </w:r>
            <w:r w:rsidR="006D42DE">
              <w:rPr>
                <w:noProof/>
              </w:rPr>
              <w:fldChar w:fldCharType="end"/>
            </w:r>
            <w:r w:rsidR="006D42DE" w:rsidRPr="001526C2">
              <w:t>/</w:t>
            </w:r>
            <w:r w:rsidR="006D42DE">
              <w:fldChar w:fldCharType="begin"/>
            </w:r>
            <w:r w:rsidR="006D42DE">
              <w:instrText>NUMPAGES</w:instrText>
            </w:r>
            <w:r w:rsidR="006D42DE">
              <w:fldChar w:fldCharType="separate"/>
            </w:r>
            <w:r w:rsidR="006D42DE">
              <w:t>1</w:t>
            </w:r>
            <w:r w:rsidR="006D42DE">
              <w:rPr>
                <w:noProof/>
              </w:rPr>
              <w:fldChar w:fldCharType="end"/>
            </w:r>
            <w:r w:rsidR="006D42DE" w:rsidRPr="001526C2">
              <w:tab/>
            </w:r>
            <w:r w:rsidR="006D42DE">
              <w:tab/>
            </w:r>
            <w:r w:rsidR="006D42DE">
              <w:tab/>
              <w:t xml:space="preserve">      Statutární město Ostrava je jediným akcionářem Dopravního podniku Ostrava a.s.</w:t>
            </w:r>
          </w:sdtContent>
        </w:sdt>
      </w:sdtContent>
    </w:sdt>
    <w:r w:rsidR="006D42DE">
      <w:t xml:space="preserve">    </w:t>
    </w:r>
    <w:r w:rsidR="006D42DE" w:rsidRPr="007E58CA">
      <w:rPr>
        <w:rFonts w:ascii="Montserrat ExtraBold" w:hAnsi="Montserrat ExtraBold"/>
        <w:color w:val="auto"/>
        <w:sz w:val="18"/>
        <w:szCs w:val="18"/>
      </w:rPr>
      <w:t>dpo.cz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9E49" w14:textId="77777777" w:rsidR="00CB43D6" w:rsidRDefault="00CB43D6" w:rsidP="00360830">
      <w:r>
        <w:separator/>
      </w:r>
    </w:p>
  </w:footnote>
  <w:footnote w:type="continuationSeparator" w:id="0">
    <w:p w14:paraId="61520D29" w14:textId="77777777" w:rsidR="00CB43D6" w:rsidRDefault="00CB43D6" w:rsidP="00360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3E9D" w14:textId="68BE2D8C" w:rsidR="00362403" w:rsidRDefault="00362403" w:rsidP="00362403">
    <w:pPr>
      <w:pStyle w:val="Zhlav"/>
      <w:spacing w:before="120"/>
    </w:pPr>
    <w:r>
      <w:rPr>
        <w:noProof/>
        <w:lang w:eastAsia="cs-CZ"/>
      </w:rPr>
      <w:drawing>
        <wp:anchor distT="0" distB="0" distL="114300" distR="114300" simplePos="0" relativeHeight="251668992" behindDoc="0" locked="0" layoutInCell="1" allowOverlap="1" wp14:anchorId="4F1732E2" wp14:editId="4807E23D">
          <wp:simplePos x="0" y="0"/>
          <wp:positionH relativeFrom="margin">
            <wp:align>left</wp:align>
          </wp:positionH>
          <wp:positionV relativeFrom="topMargin">
            <wp:posOffset>353060</wp:posOffset>
          </wp:positionV>
          <wp:extent cx="1369695" cy="672465"/>
          <wp:effectExtent l="0" t="0" r="1905" b="0"/>
          <wp:wrapSquare wrapText="bothSides"/>
          <wp:docPr id="165777510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9695" cy="672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6CC3CF" w14:textId="77777777" w:rsidR="00362403" w:rsidRDefault="00362403" w:rsidP="00362403">
    <w:pPr>
      <w:pStyle w:val="Zhlav"/>
      <w:spacing w:before="120"/>
    </w:pPr>
    <w:r>
      <w:rPr>
        <w:noProof/>
        <w:lang w:eastAsia="cs-CZ"/>
      </w:rPr>
      <w:drawing>
        <wp:anchor distT="0" distB="0" distL="114300" distR="114300" simplePos="0" relativeHeight="251670016" behindDoc="0" locked="0" layoutInCell="1" allowOverlap="0" wp14:anchorId="717F2BB4" wp14:editId="36BC87A9">
          <wp:simplePos x="0" y="0"/>
          <wp:positionH relativeFrom="margin">
            <wp:posOffset>4399280</wp:posOffset>
          </wp:positionH>
          <wp:positionV relativeFrom="topMargin">
            <wp:posOffset>367665</wp:posOffset>
          </wp:positionV>
          <wp:extent cx="2080260" cy="533400"/>
          <wp:effectExtent l="0" t="0" r="0" b="0"/>
          <wp:wrapSquare wrapText="bothSides"/>
          <wp:docPr id="1016268435" name="Obrázek 10162684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2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A0AD93" w14:textId="77777777" w:rsidR="00362403" w:rsidRDefault="00362403" w:rsidP="00362403"/>
  <w:p w14:paraId="3E08F2F8" w14:textId="72CA1F14" w:rsidR="004C7E78" w:rsidRDefault="004C7E78" w:rsidP="0036240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BD84" w14:textId="3272801E" w:rsidR="00902933" w:rsidRDefault="00902933" w:rsidP="00902933">
    <w:pPr>
      <w:pStyle w:val="Zhlav"/>
      <w:spacing w:before="120"/>
    </w:pPr>
    <w:r>
      <w:rPr>
        <w:noProof/>
        <w:lang w:eastAsia="cs-CZ"/>
      </w:rPr>
      <w:drawing>
        <wp:anchor distT="0" distB="0" distL="114300" distR="114300" simplePos="0" relativeHeight="251665920" behindDoc="0" locked="0" layoutInCell="1" allowOverlap="1" wp14:anchorId="532C118A" wp14:editId="5CA9B6D8">
          <wp:simplePos x="0" y="0"/>
          <wp:positionH relativeFrom="margin">
            <wp:align>left</wp:align>
          </wp:positionH>
          <wp:positionV relativeFrom="topMargin">
            <wp:posOffset>353060</wp:posOffset>
          </wp:positionV>
          <wp:extent cx="1369695" cy="672465"/>
          <wp:effectExtent l="0" t="0" r="1905" b="0"/>
          <wp:wrapSquare wrapText="bothSides"/>
          <wp:docPr id="18981710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9695" cy="672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EE6D90" w14:textId="77777777" w:rsidR="00902933" w:rsidRDefault="00902933" w:rsidP="00902933">
    <w:pPr>
      <w:pStyle w:val="Zhlav"/>
      <w:spacing w:before="120"/>
    </w:pPr>
    <w:r>
      <w:rPr>
        <w:noProof/>
        <w:lang w:eastAsia="cs-CZ"/>
      </w:rPr>
      <w:drawing>
        <wp:anchor distT="0" distB="0" distL="114300" distR="114300" simplePos="0" relativeHeight="251666944" behindDoc="0" locked="0" layoutInCell="1" allowOverlap="0" wp14:anchorId="75D862E5" wp14:editId="0956D0A6">
          <wp:simplePos x="0" y="0"/>
          <wp:positionH relativeFrom="margin">
            <wp:posOffset>4399280</wp:posOffset>
          </wp:positionH>
          <wp:positionV relativeFrom="topMargin">
            <wp:posOffset>367665</wp:posOffset>
          </wp:positionV>
          <wp:extent cx="2080260" cy="533400"/>
          <wp:effectExtent l="0" t="0" r="0" b="0"/>
          <wp:wrapSquare wrapText="bothSides"/>
          <wp:docPr id="1849695456" name="Obrázek 1849695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2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EDE37D" w14:textId="77777777" w:rsidR="00902933" w:rsidRDefault="00902933" w:rsidP="00902933"/>
  <w:p w14:paraId="2D2355C4" w14:textId="0E3CF267" w:rsidR="004C7E78" w:rsidRDefault="004C7E78" w:rsidP="000B15C9">
    <w:pPr>
      <w:pStyle w:val="Zhlav"/>
      <w:tabs>
        <w:tab w:val="clear" w:pos="4536"/>
        <w:tab w:val="clear" w:pos="9072"/>
        <w:tab w:val="right" w:pos="10206"/>
      </w:tabs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9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48C5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4D9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4F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5D22B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64D7387"/>
    <w:multiLevelType w:val="hybridMultilevel"/>
    <w:tmpl w:val="4DE00D54"/>
    <w:lvl w:ilvl="0" w:tplc="2E6C2BD0">
      <w:start w:val="70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0BDF0B50"/>
    <w:multiLevelType w:val="hybridMultilevel"/>
    <w:tmpl w:val="6C4628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F6574"/>
    <w:multiLevelType w:val="hybridMultilevel"/>
    <w:tmpl w:val="9782D7A8"/>
    <w:lvl w:ilvl="0" w:tplc="F65CC5F6">
      <w:start w:val="1"/>
      <w:numFmt w:val="lowerLetter"/>
      <w:lvlText w:val="%1)"/>
      <w:lvlJc w:val="left"/>
      <w:pPr>
        <w:ind w:left="1476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2196" w:hanging="360"/>
      </w:pPr>
    </w:lvl>
    <w:lvl w:ilvl="2" w:tplc="0405001B" w:tentative="1">
      <w:start w:val="1"/>
      <w:numFmt w:val="lowerRoman"/>
      <w:lvlText w:val="%3."/>
      <w:lvlJc w:val="right"/>
      <w:pPr>
        <w:ind w:left="2916" w:hanging="180"/>
      </w:pPr>
    </w:lvl>
    <w:lvl w:ilvl="3" w:tplc="0405000F" w:tentative="1">
      <w:start w:val="1"/>
      <w:numFmt w:val="decimal"/>
      <w:lvlText w:val="%4."/>
      <w:lvlJc w:val="left"/>
      <w:pPr>
        <w:ind w:left="3636" w:hanging="360"/>
      </w:pPr>
    </w:lvl>
    <w:lvl w:ilvl="4" w:tplc="04050019" w:tentative="1">
      <w:start w:val="1"/>
      <w:numFmt w:val="lowerLetter"/>
      <w:lvlText w:val="%5."/>
      <w:lvlJc w:val="left"/>
      <w:pPr>
        <w:ind w:left="4356" w:hanging="360"/>
      </w:pPr>
    </w:lvl>
    <w:lvl w:ilvl="5" w:tplc="0405001B" w:tentative="1">
      <w:start w:val="1"/>
      <w:numFmt w:val="lowerRoman"/>
      <w:lvlText w:val="%6."/>
      <w:lvlJc w:val="right"/>
      <w:pPr>
        <w:ind w:left="5076" w:hanging="180"/>
      </w:pPr>
    </w:lvl>
    <w:lvl w:ilvl="6" w:tplc="0405000F" w:tentative="1">
      <w:start w:val="1"/>
      <w:numFmt w:val="decimal"/>
      <w:lvlText w:val="%7."/>
      <w:lvlJc w:val="left"/>
      <w:pPr>
        <w:ind w:left="5796" w:hanging="360"/>
      </w:pPr>
    </w:lvl>
    <w:lvl w:ilvl="7" w:tplc="04050019" w:tentative="1">
      <w:start w:val="1"/>
      <w:numFmt w:val="lowerLetter"/>
      <w:lvlText w:val="%8."/>
      <w:lvlJc w:val="left"/>
      <w:pPr>
        <w:ind w:left="6516" w:hanging="360"/>
      </w:pPr>
    </w:lvl>
    <w:lvl w:ilvl="8" w:tplc="040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8" w15:restartNumberingAfterBreak="0">
    <w:nsid w:val="14BC28A3"/>
    <w:multiLevelType w:val="hybridMultilevel"/>
    <w:tmpl w:val="ADB8068C"/>
    <w:lvl w:ilvl="0" w:tplc="B746900C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C6E27"/>
    <w:multiLevelType w:val="hybridMultilevel"/>
    <w:tmpl w:val="D954220E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91565"/>
    <w:multiLevelType w:val="hybridMultilevel"/>
    <w:tmpl w:val="F5A6AC50"/>
    <w:lvl w:ilvl="0" w:tplc="EE2C8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04927"/>
    <w:multiLevelType w:val="hybridMultilevel"/>
    <w:tmpl w:val="232E00A4"/>
    <w:lvl w:ilvl="0" w:tplc="62827EF0">
      <w:start w:val="2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6046A4"/>
    <w:multiLevelType w:val="hybridMultilevel"/>
    <w:tmpl w:val="A724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3A15"/>
    <w:multiLevelType w:val="hybridMultilevel"/>
    <w:tmpl w:val="D73C8F74"/>
    <w:lvl w:ilvl="0" w:tplc="6A78101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1807"/>
    <w:multiLevelType w:val="hybridMultilevel"/>
    <w:tmpl w:val="F8740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73614"/>
    <w:multiLevelType w:val="hybridMultilevel"/>
    <w:tmpl w:val="6834168E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894CC8"/>
    <w:multiLevelType w:val="multilevel"/>
    <w:tmpl w:val="0DF25D62"/>
    <w:lvl w:ilvl="0">
      <w:start w:val="1"/>
      <w:numFmt w:val="decimal"/>
      <w:lvlText w:val="%1."/>
      <w:lvlJc w:val="left"/>
      <w:pPr>
        <w:ind w:left="721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211" w:hanging="720"/>
      </w:pPr>
    </w:lvl>
    <w:lvl w:ilvl="3">
      <w:start w:val="1"/>
      <w:numFmt w:val="decimal"/>
      <w:isLgl/>
      <w:lvlText w:val="%1.%2.%3.%4."/>
      <w:lvlJc w:val="left"/>
      <w:pPr>
        <w:ind w:left="1276" w:hanging="720"/>
      </w:pPr>
    </w:lvl>
    <w:lvl w:ilvl="4">
      <w:start w:val="1"/>
      <w:numFmt w:val="decimal"/>
      <w:isLgl/>
      <w:lvlText w:val="%1.%2.%3.%4.%5."/>
      <w:lvlJc w:val="left"/>
      <w:pPr>
        <w:ind w:left="1701" w:hanging="1080"/>
      </w:pPr>
    </w:lvl>
    <w:lvl w:ilvl="5">
      <w:start w:val="1"/>
      <w:numFmt w:val="decimal"/>
      <w:isLgl/>
      <w:lvlText w:val="%1.%2.%3.%4.%5.%6."/>
      <w:lvlJc w:val="left"/>
      <w:pPr>
        <w:ind w:left="1766" w:hanging="1080"/>
      </w:pPr>
    </w:lvl>
    <w:lvl w:ilvl="6">
      <w:start w:val="1"/>
      <w:numFmt w:val="decimal"/>
      <w:isLgl/>
      <w:lvlText w:val="%1.%2.%3.%4.%5.%6.%7."/>
      <w:lvlJc w:val="left"/>
      <w:pPr>
        <w:ind w:left="1831" w:hanging="108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321" w:hanging="1440"/>
      </w:pPr>
    </w:lvl>
  </w:abstractNum>
  <w:abstractNum w:abstractNumId="18" w15:restartNumberingAfterBreak="0">
    <w:nsid w:val="4C385382"/>
    <w:multiLevelType w:val="hybridMultilevel"/>
    <w:tmpl w:val="19787EAE"/>
    <w:lvl w:ilvl="0" w:tplc="6A7810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AA3F4F"/>
    <w:multiLevelType w:val="hybridMultilevel"/>
    <w:tmpl w:val="A68E2706"/>
    <w:lvl w:ilvl="0" w:tplc="F3D48CA8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AC15E8"/>
    <w:multiLevelType w:val="multilevel"/>
    <w:tmpl w:val="3C0A9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52C04F4C"/>
    <w:multiLevelType w:val="hybridMultilevel"/>
    <w:tmpl w:val="55B46F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E7F38"/>
    <w:multiLevelType w:val="hybridMultilevel"/>
    <w:tmpl w:val="DB1C7C30"/>
    <w:lvl w:ilvl="0" w:tplc="7A26807E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5D5CA8"/>
    <w:multiLevelType w:val="hybridMultilevel"/>
    <w:tmpl w:val="67F469E0"/>
    <w:lvl w:ilvl="0" w:tplc="3D02CA80">
      <w:start w:val="1"/>
      <w:numFmt w:val="bullet"/>
      <w:pStyle w:val="Nadpis1"/>
      <w:lvlText w:val="█"/>
      <w:lvlJc w:val="left"/>
      <w:pPr>
        <w:ind w:left="360" w:hanging="360"/>
      </w:pPr>
      <w:rPr>
        <w:rFonts w:ascii="Arial Black" w:hAnsi="Arial Black" w:hint="default"/>
        <w:sz w:val="26"/>
        <w:szCs w:val="2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B467E7"/>
    <w:multiLevelType w:val="hybridMultilevel"/>
    <w:tmpl w:val="F886D34A"/>
    <w:lvl w:ilvl="0" w:tplc="B9C2D42A">
      <w:start w:val="1"/>
      <w:numFmt w:val="decimal"/>
      <w:lvlText w:val="1.%1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C4B5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D57512A"/>
    <w:multiLevelType w:val="hybridMultilevel"/>
    <w:tmpl w:val="693CBBA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FAF3F04"/>
    <w:multiLevelType w:val="hybridMultilevel"/>
    <w:tmpl w:val="8708A8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078934">
    <w:abstractNumId w:val="9"/>
  </w:num>
  <w:num w:numId="2" w16cid:durableId="37096131">
    <w:abstractNumId w:val="25"/>
  </w:num>
  <w:num w:numId="3" w16cid:durableId="163395161">
    <w:abstractNumId w:val="13"/>
  </w:num>
  <w:num w:numId="4" w16cid:durableId="372776667">
    <w:abstractNumId w:val="11"/>
  </w:num>
  <w:num w:numId="5" w16cid:durableId="1261524246">
    <w:abstractNumId w:val="4"/>
  </w:num>
  <w:num w:numId="6" w16cid:durableId="599410444">
    <w:abstractNumId w:val="3"/>
  </w:num>
  <w:num w:numId="7" w16cid:durableId="1308826988">
    <w:abstractNumId w:val="2"/>
  </w:num>
  <w:num w:numId="8" w16cid:durableId="752508053">
    <w:abstractNumId w:val="1"/>
  </w:num>
  <w:num w:numId="9" w16cid:durableId="1663016">
    <w:abstractNumId w:val="0"/>
  </w:num>
  <w:num w:numId="10" w16cid:durableId="2000960045">
    <w:abstractNumId w:val="15"/>
  </w:num>
  <w:num w:numId="11" w16cid:durableId="781808224">
    <w:abstractNumId w:val="23"/>
  </w:num>
  <w:num w:numId="12" w16cid:durableId="18573811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654954">
    <w:abstractNumId w:val="17"/>
  </w:num>
  <w:num w:numId="14" w16cid:durableId="1059131259">
    <w:abstractNumId w:val="6"/>
  </w:num>
  <w:num w:numId="15" w16cid:durableId="712274464">
    <w:abstractNumId w:val="21"/>
  </w:num>
  <w:num w:numId="16" w16cid:durableId="1158570697">
    <w:abstractNumId w:val="27"/>
  </w:num>
  <w:num w:numId="17" w16cid:durableId="836770454">
    <w:abstractNumId w:val="19"/>
  </w:num>
  <w:num w:numId="18" w16cid:durableId="1576938884">
    <w:abstractNumId w:val="10"/>
  </w:num>
  <w:num w:numId="19" w16cid:durableId="73825250">
    <w:abstractNumId w:val="12"/>
  </w:num>
  <w:num w:numId="20" w16cid:durableId="473065864">
    <w:abstractNumId w:val="7"/>
  </w:num>
  <w:num w:numId="21" w16cid:durableId="1312171447">
    <w:abstractNumId w:val="23"/>
  </w:num>
  <w:num w:numId="22" w16cid:durableId="717315340">
    <w:abstractNumId w:val="24"/>
  </w:num>
  <w:num w:numId="23" w16cid:durableId="1600676870">
    <w:abstractNumId w:val="23"/>
  </w:num>
  <w:num w:numId="24" w16cid:durableId="1603951218">
    <w:abstractNumId w:val="5"/>
  </w:num>
  <w:num w:numId="25" w16cid:durableId="13122948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100886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5318639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772057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28430413">
    <w:abstractNumId w:val="16"/>
  </w:num>
  <w:num w:numId="30" w16cid:durableId="1875191522">
    <w:abstractNumId w:val="14"/>
  </w:num>
  <w:num w:numId="31" w16cid:durableId="360277809">
    <w:abstractNumId w:val="20"/>
  </w:num>
  <w:num w:numId="32" w16cid:durableId="36112999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748"/>
    <w:rsid w:val="0000791F"/>
    <w:rsid w:val="00012348"/>
    <w:rsid w:val="0001366D"/>
    <w:rsid w:val="00017187"/>
    <w:rsid w:val="00020E35"/>
    <w:rsid w:val="00020F13"/>
    <w:rsid w:val="00021BD3"/>
    <w:rsid w:val="00022BF4"/>
    <w:rsid w:val="00030314"/>
    <w:rsid w:val="000319EF"/>
    <w:rsid w:val="000342A0"/>
    <w:rsid w:val="0003544A"/>
    <w:rsid w:val="00041FD9"/>
    <w:rsid w:val="0004657B"/>
    <w:rsid w:val="00046B15"/>
    <w:rsid w:val="00046F8B"/>
    <w:rsid w:val="0004728B"/>
    <w:rsid w:val="00050646"/>
    <w:rsid w:val="00051C2F"/>
    <w:rsid w:val="00052BB5"/>
    <w:rsid w:val="00056CA3"/>
    <w:rsid w:val="00056E78"/>
    <w:rsid w:val="00057131"/>
    <w:rsid w:val="00060419"/>
    <w:rsid w:val="0006102A"/>
    <w:rsid w:val="00064DF2"/>
    <w:rsid w:val="0006551F"/>
    <w:rsid w:val="000712E4"/>
    <w:rsid w:val="0007345D"/>
    <w:rsid w:val="00073A2F"/>
    <w:rsid w:val="00073BB2"/>
    <w:rsid w:val="00074F84"/>
    <w:rsid w:val="00075043"/>
    <w:rsid w:val="000762D9"/>
    <w:rsid w:val="000773D9"/>
    <w:rsid w:val="00083852"/>
    <w:rsid w:val="000858C7"/>
    <w:rsid w:val="00094D30"/>
    <w:rsid w:val="00095CC6"/>
    <w:rsid w:val="00096251"/>
    <w:rsid w:val="000A0335"/>
    <w:rsid w:val="000A1EC6"/>
    <w:rsid w:val="000A2A7C"/>
    <w:rsid w:val="000A510E"/>
    <w:rsid w:val="000A59BF"/>
    <w:rsid w:val="000B15C9"/>
    <w:rsid w:val="000B236F"/>
    <w:rsid w:val="000B4FC9"/>
    <w:rsid w:val="000B600E"/>
    <w:rsid w:val="000C02EC"/>
    <w:rsid w:val="000C047E"/>
    <w:rsid w:val="000C4E61"/>
    <w:rsid w:val="000C5B9D"/>
    <w:rsid w:val="000C635C"/>
    <w:rsid w:val="000C6EFC"/>
    <w:rsid w:val="000C776B"/>
    <w:rsid w:val="000D28D1"/>
    <w:rsid w:val="000D3B7D"/>
    <w:rsid w:val="000D6D38"/>
    <w:rsid w:val="000D7E5C"/>
    <w:rsid w:val="000E0365"/>
    <w:rsid w:val="000E5C49"/>
    <w:rsid w:val="000F5840"/>
    <w:rsid w:val="000F74B7"/>
    <w:rsid w:val="00100A07"/>
    <w:rsid w:val="00100FCC"/>
    <w:rsid w:val="001022CE"/>
    <w:rsid w:val="00102D6F"/>
    <w:rsid w:val="001048B7"/>
    <w:rsid w:val="00104E81"/>
    <w:rsid w:val="001051A3"/>
    <w:rsid w:val="00111B42"/>
    <w:rsid w:val="00112BB3"/>
    <w:rsid w:val="00112D23"/>
    <w:rsid w:val="00113CB8"/>
    <w:rsid w:val="00115FAE"/>
    <w:rsid w:val="00117A35"/>
    <w:rsid w:val="00117B77"/>
    <w:rsid w:val="001200F6"/>
    <w:rsid w:val="00120ECF"/>
    <w:rsid w:val="00124ED7"/>
    <w:rsid w:val="001256A4"/>
    <w:rsid w:val="001305AA"/>
    <w:rsid w:val="001314DC"/>
    <w:rsid w:val="001337AA"/>
    <w:rsid w:val="00134754"/>
    <w:rsid w:val="0014088E"/>
    <w:rsid w:val="00141A58"/>
    <w:rsid w:val="001439FE"/>
    <w:rsid w:val="001446D7"/>
    <w:rsid w:val="00145A19"/>
    <w:rsid w:val="00151260"/>
    <w:rsid w:val="001526C2"/>
    <w:rsid w:val="00154B96"/>
    <w:rsid w:val="00155E3E"/>
    <w:rsid w:val="0015774F"/>
    <w:rsid w:val="00160FB2"/>
    <w:rsid w:val="00162475"/>
    <w:rsid w:val="00162CA0"/>
    <w:rsid w:val="00165B15"/>
    <w:rsid w:val="00166A2F"/>
    <w:rsid w:val="001712AB"/>
    <w:rsid w:val="00173258"/>
    <w:rsid w:val="00175A2E"/>
    <w:rsid w:val="00176046"/>
    <w:rsid w:val="0017625F"/>
    <w:rsid w:val="00176F5F"/>
    <w:rsid w:val="001802ED"/>
    <w:rsid w:val="00180CC7"/>
    <w:rsid w:val="00184CA3"/>
    <w:rsid w:val="00185790"/>
    <w:rsid w:val="00185A6D"/>
    <w:rsid w:val="0018697F"/>
    <w:rsid w:val="00186D0D"/>
    <w:rsid w:val="0018737A"/>
    <w:rsid w:val="00190643"/>
    <w:rsid w:val="00190C10"/>
    <w:rsid w:val="001932E5"/>
    <w:rsid w:val="001A705B"/>
    <w:rsid w:val="001B1C10"/>
    <w:rsid w:val="001B3CDB"/>
    <w:rsid w:val="001B3D6F"/>
    <w:rsid w:val="001B630E"/>
    <w:rsid w:val="001C0C6C"/>
    <w:rsid w:val="001C3E1B"/>
    <w:rsid w:val="001C5B00"/>
    <w:rsid w:val="001C5C6E"/>
    <w:rsid w:val="001C67B3"/>
    <w:rsid w:val="001D3684"/>
    <w:rsid w:val="001D3AE2"/>
    <w:rsid w:val="001D6B64"/>
    <w:rsid w:val="001E18AB"/>
    <w:rsid w:val="001E4DD0"/>
    <w:rsid w:val="001E5A36"/>
    <w:rsid w:val="001F207C"/>
    <w:rsid w:val="001F3DA5"/>
    <w:rsid w:val="001F3E1E"/>
    <w:rsid w:val="001F5D91"/>
    <w:rsid w:val="001F6335"/>
    <w:rsid w:val="001F6EF8"/>
    <w:rsid w:val="001F7AD7"/>
    <w:rsid w:val="00201D96"/>
    <w:rsid w:val="00202A08"/>
    <w:rsid w:val="00203748"/>
    <w:rsid w:val="00205978"/>
    <w:rsid w:val="002100C5"/>
    <w:rsid w:val="0021091B"/>
    <w:rsid w:val="00211F42"/>
    <w:rsid w:val="002124C5"/>
    <w:rsid w:val="00213306"/>
    <w:rsid w:val="002137F5"/>
    <w:rsid w:val="00213857"/>
    <w:rsid w:val="002147E2"/>
    <w:rsid w:val="0022405A"/>
    <w:rsid w:val="0022495B"/>
    <w:rsid w:val="00224CAF"/>
    <w:rsid w:val="002250DD"/>
    <w:rsid w:val="002303F8"/>
    <w:rsid w:val="00230E86"/>
    <w:rsid w:val="00233872"/>
    <w:rsid w:val="0023462A"/>
    <w:rsid w:val="002375E1"/>
    <w:rsid w:val="0024146C"/>
    <w:rsid w:val="00242F92"/>
    <w:rsid w:val="00250FDB"/>
    <w:rsid w:val="002529B0"/>
    <w:rsid w:val="00252D23"/>
    <w:rsid w:val="00256814"/>
    <w:rsid w:val="00257A4B"/>
    <w:rsid w:val="00267328"/>
    <w:rsid w:val="002707B5"/>
    <w:rsid w:val="00271D90"/>
    <w:rsid w:val="00273041"/>
    <w:rsid w:val="00273D43"/>
    <w:rsid w:val="00275156"/>
    <w:rsid w:val="00276D8B"/>
    <w:rsid w:val="00282445"/>
    <w:rsid w:val="00286CA3"/>
    <w:rsid w:val="002873F9"/>
    <w:rsid w:val="00287442"/>
    <w:rsid w:val="002903CA"/>
    <w:rsid w:val="00290481"/>
    <w:rsid w:val="002927F9"/>
    <w:rsid w:val="00292A7A"/>
    <w:rsid w:val="002941F3"/>
    <w:rsid w:val="0029663E"/>
    <w:rsid w:val="002A45D6"/>
    <w:rsid w:val="002A669E"/>
    <w:rsid w:val="002A7BB2"/>
    <w:rsid w:val="002B164C"/>
    <w:rsid w:val="002B3061"/>
    <w:rsid w:val="002B450D"/>
    <w:rsid w:val="002B73A0"/>
    <w:rsid w:val="002C00A3"/>
    <w:rsid w:val="002C08F2"/>
    <w:rsid w:val="002C0F32"/>
    <w:rsid w:val="002C27A2"/>
    <w:rsid w:val="002C45DB"/>
    <w:rsid w:val="002C5BA3"/>
    <w:rsid w:val="002C65CB"/>
    <w:rsid w:val="002C7A48"/>
    <w:rsid w:val="002E115A"/>
    <w:rsid w:val="002E23FF"/>
    <w:rsid w:val="002E3415"/>
    <w:rsid w:val="002E7375"/>
    <w:rsid w:val="002E7E90"/>
    <w:rsid w:val="002F0D83"/>
    <w:rsid w:val="002F26AE"/>
    <w:rsid w:val="002F36AF"/>
    <w:rsid w:val="002F53AD"/>
    <w:rsid w:val="002F608C"/>
    <w:rsid w:val="002F71B4"/>
    <w:rsid w:val="003008B5"/>
    <w:rsid w:val="003018EF"/>
    <w:rsid w:val="003044DA"/>
    <w:rsid w:val="003060C2"/>
    <w:rsid w:val="003078A2"/>
    <w:rsid w:val="003117D8"/>
    <w:rsid w:val="00313EA0"/>
    <w:rsid w:val="00315042"/>
    <w:rsid w:val="0032297D"/>
    <w:rsid w:val="0032335F"/>
    <w:rsid w:val="0032433C"/>
    <w:rsid w:val="00325491"/>
    <w:rsid w:val="00325772"/>
    <w:rsid w:val="00325E09"/>
    <w:rsid w:val="00327C4B"/>
    <w:rsid w:val="00327DD7"/>
    <w:rsid w:val="0033299E"/>
    <w:rsid w:val="0033300C"/>
    <w:rsid w:val="00333980"/>
    <w:rsid w:val="00334035"/>
    <w:rsid w:val="00336F66"/>
    <w:rsid w:val="00347389"/>
    <w:rsid w:val="00355CD2"/>
    <w:rsid w:val="00356F84"/>
    <w:rsid w:val="00360830"/>
    <w:rsid w:val="00360D2C"/>
    <w:rsid w:val="003614AA"/>
    <w:rsid w:val="00362403"/>
    <w:rsid w:val="00362826"/>
    <w:rsid w:val="00364281"/>
    <w:rsid w:val="0036520D"/>
    <w:rsid w:val="00370156"/>
    <w:rsid w:val="00371108"/>
    <w:rsid w:val="00371329"/>
    <w:rsid w:val="00372C03"/>
    <w:rsid w:val="0037560D"/>
    <w:rsid w:val="003758FA"/>
    <w:rsid w:val="00382798"/>
    <w:rsid w:val="003840FD"/>
    <w:rsid w:val="00384DCB"/>
    <w:rsid w:val="00390050"/>
    <w:rsid w:val="0039299C"/>
    <w:rsid w:val="003931BD"/>
    <w:rsid w:val="00396719"/>
    <w:rsid w:val="0039774C"/>
    <w:rsid w:val="003A3B34"/>
    <w:rsid w:val="003A5059"/>
    <w:rsid w:val="003A57CA"/>
    <w:rsid w:val="003A669D"/>
    <w:rsid w:val="003A7A45"/>
    <w:rsid w:val="003B0021"/>
    <w:rsid w:val="003B74C1"/>
    <w:rsid w:val="003C0EB6"/>
    <w:rsid w:val="003C2390"/>
    <w:rsid w:val="003C3296"/>
    <w:rsid w:val="003C4A52"/>
    <w:rsid w:val="003D2769"/>
    <w:rsid w:val="003D58CF"/>
    <w:rsid w:val="003E1905"/>
    <w:rsid w:val="003E2F60"/>
    <w:rsid w:val="003E5A10"/>
    <w:rsid w:val="003E6CFA"/>
    <w:rsid w:val="003E7BAF"/>
    <w:rsid w:val="003F0EE1"/>
    <w:rsid w:val="003F2FA4"/>
    <w:rsid w:val="003F3224"/>
    <w:rsid w:val="003F4101"/>
    <w:rsid w:val="003F530B"/>
    <w:rsid w:val="003F7568"/>
    <w:rsid w:val="0040014C"/>
    <w:rsid w:val="004001E0"/>
    <w:rsid w:val="00403133"/>
    <w:rsid w:val="00411797"/>
    <w:rsid w:val="00411E3D"/>
    <w:rsid w:val="00415F48"/>
    <w:rsid w:val="004168D0"/>
    <w:rsid w:val="00421F5D"/>
    <w:rsid w:val="00423ACD"/>
    <w:rsid w:val="00426860"/>
    <w:rsid w:val="004339A5"/>
    <w:rsid w:val="00433DB2"/>
    <w:rsid w:val="00434550"/>
    <w:rsid w:val="0043687C"/>
    <w:rsid w:val="00441C3C"/>
    <w:rsid w:val="004432F9"/>
    <w:rsid w:val="00445A56"/>
    <w:rsid w:val="00451EA9"/>
    <w:rsid w:val="00451F40"/>
    <w:rsid w:val="0045224A"/>
    <w:rsid w:val="00453FDD"/>
    <w:rsid w:val="00454E29"/>
    <w:rsid w:val="00455C80"/>
    <w:rsid w:val="004606C6"/>
    <w:rsid w:val="00461843"/>
    <w:rsid w:val="00461A4E"/>
    <w:rsid w:val="00464637"/>
    <w:rsid w:val="00471C62"/>
    <w:rsid w:val="00473442"/>
    <w:rsid w:val="00474B61"/>
    <w:rsid w:val="00474F77"/>
    <w:rsid w:val="00477036"/>
    <w:rsid w:val="00477A7D"/>
    <w:rsid w:val="00480BAC"/>
    <w:rsid w:val="00481B16"/>
    <w:rsid w:val="0048312B"/>
    <w:rsid w:val="0048704C"/>
    <w:rsid w:val="00487256"/>
    <w:rsid w:val="004874E9"/>
    <w:rsid w:val="00487775"/>
    <w:rsid w:val="0049056E"/>
    <w:rsid w:val="00492734"/>
    <w:rsid w:val="00493148"/>
    <w:rsid w:val="00497284"/>
    <w:rsid w:val="004978E6"/>
    <w:rsid w:val="00497AC9"/>
    <w:rsid w:val="004A1D6E"/>
    <w:rsid w:val="004A5BC3"/>
    <w:rsid w:val="004A5D13"/>
    <w:rsid w:val="004B2C8D"/>
    <w:rsid w:val="004B6E23"/>
    <w:rsid w:val="004C0487"/>
    <w:rsid w:val="004C1B52"/>
    <w:rsid w:val="004C3E02"/>
    <w:rsid w:val="004C7E78"/>
    <w:rsid w:val="004D0094"/>
    <w:rsid w:val="004D2C23"/>
    <w:rsid w:val="004D3299"/>
    <w:rsid w:val="004D6BBE"/>
    <w:rsid w:val="004D70D7"/>
    <w:rsid w:val="004E0928"/>
    <w:rsid w:val="004E157A"/>
    <w:rsid w:val="004E1A2B"/>
    <w:rsid w:val="004E24FA"/>
    <w:rsid w:val="004E3C88"/>
    <w:rsid w:val="004E501E"/>
    <w:rsid w:val="004E694D"/>
    <w:rsid w:val="004F1930"/>
    <w:rsid w:val="004F5F64"/>
    <w:rsid w:val="00500054"/>
    <w:rsid w:val="005027E8"/>
    <w:rsid w:val="005029FA"/>
    <w:rsid w:val="00503194"/>
    <w:rsid w:val="00503C0B"/>
    <w:rsid w:val="00505B47"/>
    <w:rsid w:val="00510F20"/>
    <w:rsid w:val="0051285C"/>
    <w:rsid w:val="0051444B"/>
    <w:rsid w:val="00514731"/>
    <w:rsid w:val="00514873"/>
    <w:rsid w:val="0052131B"/>
    <w:rsid w:val="005229D2"/>
    <w:rsid w:val="005235FC"/>
    <w:rsid w:val="00523864"/>
    <w:rsid w:val="0052693A"/>
    <w:rsid w:val="00527AE5"/>
    <w:rsid w:val="005306E0"/>
    <w:rsid w:val="00531695"/>
    <w:rsid w:val="00533EBB"/>
    <w:rsid w:val="00534FE6"/>
    <w:rsid w:val="005361F5"/>
    <w:rsid w:val="005368A9"/>
    <w:rsid w:val="00544CAC"/>
    <w:rsid w:val="0054558F"/>
    <w:rsid w:val="00550B56"/>
    <w:rsid w:val="00555AAB"/>
    <w:rsid w:val="005572BD"/>
    <w:rsid w:val="005600F2"/>
    <w:rsid w:val="00562F94"/>
    <w:rsid w:val="00563E1E"/>
    <w:rsid w:val="005645D8"/>
    <w:rsid w:val="00565A11"/>
    <w:rsid w:val="005710B0"/>
    <w:rsid w:val="005738FC"/>
    <w:rsid w:val="005749E4"/>
    <w:rsid w:val="005755FD"/>
    <w:rsid w:val="0058111C"/>
    <w:rsid w:val="00581970"/>
    <w:rsid w:val="0058269D"/>
    <w:rsid w:val="005836B2"/>
    <w:rsid w:val="00583D04"/>
    <w:rsid w:val="005853EE"/>
    <w:rsid w:val="00585E3C"/>
    <w:rsid w:val="00586A63"/>
    <w:rsid w:val="00587700"/>
    <w:rsid w:val="00591133"/>
    <w:rsid w:val="00593648"/>
    <w:rsid w:val="00596F91"/>
    <w:rsid w:val="00597934"/>
    <w:rsid w:val="005A2975"/>
    <w:rsid w:val="005A4938"/>
    <w:rsid w:val="005B10D1"/>
    <w:rsid w:val="005B1385"/>
    <w:rsid w:val="005B1387"/>
    <w:rsid w:val="005C0272"/>
    <w:rsid w:val="005C1045"/>
    <w:rsid w:val="005C161E"/>
    <w:rsid w:val="005C35CD"/>
    <w:rsid w:val="005C3F02"/>
    <w:rsid w:val="005C670C"/>
    <w:rsid w:val="005C68EA"/>
    <w:rsid w:val="005D4452"/>
    <w:rsid w:val="005D541A"/>
    <w:rsid w:val="005D61CF"/>
    <w:rsid w:val="005D7CF5"/>
    <w:rsid w:val="005D7E97"/>
    <w:rsid w:val="005E06EC"/>
    <w:rsid w:val="005E25BA"/>
    <w:rsid w:val="005E2684"/>
    <w:rsid w:val="005E3AC7"/>
    <w:rsid w:val="005E5FFA"/>
    <w:rsid w:val="005E6651"/>
    <w:rsid w:val="005E69E9"/>
    <w:rsid w:val="005E7F60"/>
    <w:rsid w:val="005F1266"/>
    <w:rsid w:val="005F2F91"/>
    <w:rsid w:val="005F4362"/>
    <w:rsid w:val="00600220"/>
    <w:rsid w:val="006010DC"/>
    <w:rsid w:val="0060328B"/>
    <w:rsid w:val="006035E9"/>
    <w:rsid w:val="00605353"/>
    <w:rsid w:val="00606C6E"/>
    <w:rsid w:val="00606ECD"/>
    <w:rsid w:val="006106DA"/>
    <w:rsid w:val="0061126F"/>
    <w:rsid w:val="00612085"/>
    <w:rsid w:val="00612FE3"/>
    <w:rsid w:val="00614136"/>
    <w:rsid w:val="006207E2"/>
    <w:rsid w:val="006215AC"/>
    <w:rsid w:val="006220A1"/>
    <w:rsid w:val="0062307E"/>
    <w:rsid w:val="0062515B"/>
    <w:rsid w:val="006352AC"/>
    <w:rsid w:val="00636436"/>
    <w:rsid w:val="006368AA"/>
    <w:rsid w:val="006370F7"/>
    <w:rsid w:val="00637BFC"/>
    <w:rsid w:val="00640363"/>
    <w:rsid w:val="006415A1"/>
    <w:rsid w:val="006431FF"/>
    <w:rsid w:val="0064349F"/>
    <w:rsid w:val="00643703"/>
    <w:rsid w:val="00644EA3"/>
    <w:rsid w:val="006466ED"/>
    <w:rsid w:val="0065085B"/>
    <w:rsid w:val="00652E3E"/>
    <w:rsid w:val="0065709A"/>
    <w:rsid w:val="0065745E"/>
    <w:rsid w:val="006575B9"/>
    <w:rsid w:val="00663BF7"/>
    <w:rsid w:val="006654D6"/>
    <w:rsid w:val="0067173A"/>
    <w:rsid w:val="00672DDF"/>
    <w:rsid w:val="006732BA"/>
    <w:rsid w:val="00675202"/>
    <w:rsid w:val="00676C81"/>
    <w:rsid w:val="0068199D"/>
    <w:rsid w:val="00685B69"/>
    <w:rsid w:val="00687920"/>
    <w:rsid w:val="006946CC"/>
    <w:rsid w:val="00695E4E"/>
    <w:rsid w:val="00697142"/>
    <w:rsid w:val="00697268"/>
    <w:rsid w:val="00697D03"/>
    <w:rsid w:val="006A7D6E"/>
    <w:rsid w:val="006B00CB"/>
    <w:rsid w:val="006B0129"/>
    <w:rsid w:val="006B2FED"/>
    <w:rsid w:val="006B3991"/>
    <w:rsid w:val="006B4C70"/>
    <w:rsid w:val="006B6457"/>
    <w:rsid w:val="006B72FB"/>
    <w:rsid w:val="006B7835"/>
    <w:rsid w:val="006B7B84"/>
    <w:rsid w:val="006C5746"/>
    <w:rsid w:val="006C7529"/>
    <w:rsid w:val="006D2A9D"/>
    <w:rsid w:val="006D42DE"/>
    <w:rsid w:val="006D567A"/>
    <w:rsid w:val="006D5743"/>
    <w:rsid w:val="006E10D9"/>
    <w:rsid w:val="006F07B3"/>
    <w:rsid w:val="006F0DBA"/>
    <w:rsid w:val="006F1B69"/>
    <w:rsid w:val="006F571F"/>
    <w:rsid w:val="006F737D"/>
    <w:rsid w:val="007002AC"/>
    <w:rsid w:val="0070265B"/>
    <w:rsid w:val="007028EB"/>
    <w:rsid w:val="00704554"/>
    <w:rsid w:val="00710E87"/>
    <w:rsid w:val="00711E80"/>
    <w:rsid w:val="007165AE"/>
    <w:rsid w:val="00716EFD"/>
    <w:rsid w:val="007224DD"/>
    <w:rsid w:val="00722A84"/>
    <w:rsid w:val="00725A38"/>
    <w:rsid w:val="00726FE4"/>
    <w:rsid w:val="007273E4"/>
    <w:rsid w:val="00727B6F"/>
    <w:rsid w:val="00731082"/>
    <w:rsid w:val="007314BD"/>
    <w:rsid w:val="00743904"/>
    <w:rsid w:val="00743F0D"/>
    <w:rsid w:val="007443B0"/>
    <w:rsid w:val="0074540C"/>
    <w:rsid w:val="00746BC7"/>
    <w:rsid w:val="00760855"/>
    <w:rsid w:val="007668BE"/>
    <w:rsid w:val="0076755B"/>
    <w:rsid w:val="00770DD6"/>
    <w:rsid w:val="00770F66"/>
    <w:rsid w:val="00774201"/>
    <w:rsid w:val="007819E0"/>
    <w:rsid w:val="00781D9F"/>
    <w:rsid w:val="007833D1"/>
    <w:rsid w:val="00786181"/>
    <w:rsid w:val="00786389"/>
    <w:rsid w:val="007869DA"/>
    <w:rsid w:val="00786BF5"/>
    <w:rsid w:val="007915BD"/>
    <w:rsid w:val="00791F3A"/>
    <w:rsid w:val="00793A84"/>
    <w:rsid w:val="0079403E"/>
    <w:rsid w:val="007957C1"/>
    <w:rsid w:val="007A009C"/>
    <w:rsid w:val="007A02F6"/>
    <w:rsid w:val="007A1E4B"/>
    <w:rsid w:val="007A4166"/>
    <w:rsid w:val="007A5820"/>
    <w:rsid w:val="007A6392"/>
    <w:rsid w:val="007B060C"/>
    <w:rsid w:val="007B0D93"/>
    <w:rsid w:val="007B131A"/>
    <w:rsid w:val="007B2F76"/>
    <w:rsid w:val="007B37BD"/>
    <w:rsid w:val="007B437D"/>
    <w:rsid w:val="007B47FA"/>
    <w:rsid w:val="007B5A0A"/>
    <w:rsid w:val="007B6602"/>
    <w:rsid w:val="007C1E10"/>
    <w:rsid w:val="007C23E3"/>
    <w:rsid w:val="007C49C0"/>
    <w:rsid w:val="007C6BE9"/>
    <w:rsid w:val="007D0403"/>
    <w:rsid w:val="007D0899"/>
    <w:rsid w:val="007D2F14"/>
    <w:rsid w:val="007D3A2C"/>
    <w:rsid w:val="007D3AED"/>
    <w:rsid w:val="007D50D4"/>
    <w:rsid w:val="007D7D9A"/>
    <w:rsid w:val="007E16C1"/>
    <w:rsid w:val="007E2125"/>
    <w:rsid w:val="007E3372"/>
    <w:rsid w:val="007E7E26"/>
    <w:rsid w:val="007F1900"/>
    <w:rsid w:val="007F3D0A"/>
    <w:rsid w:val="007F4BBC"/>
    <w:rsid w:val="007F4E23"/>
    <w:rsid w:val="007F62EC"/>
    <w:rsid w:val="00800327"/>
    <w:rsid w:val="00800E8E"/>
    <w:rsid w:val="0080106B"/>
    <w:rsid w:val="008027F5"/>
    <w:rsid w:val="00802B34"/>
    <w:rsid w:val="008034AA"/>
    <w:rsid w:val="00811B71"/>
    <w:rsid w:val="00815207"/>
    <w:rsid w:val="0081520F"/>
    <w:rsid w:val="008161C7"/>
    <w:rsid w:val="008205C6"/>
    <w:rsid w:val="00820E93"/>
    <w:rsid w:val="0082170F"/>
    <w:rsid w:val="00824803"/>
    <w:rsid w:val="00830E56"/>
    <w:rsid w:val="00832218"/>
    <w:rsid w:val="00832479"/>
    <w:rsid w:val="00835590"/>
    <w:rsid w:val="00835D58"/>
    <w:rsid w:val="00837F6E"/>
    <w:rsid w:val="0084146B"/>
    <w:rsid w:val="00841DEA"/>
    <w:rsid w:val="008426EF"/>
    <w:rsid w:val="008433EF"/>
    <w:rsid w:val="00845D37"/>
    <w:rsid w:val="00847C1C"/>
    <w:rsid w:val="008510D9"/>
    <w:rsid w:val="00852B2A"/>
    <w:rsid w:val="00853B36"/>
    <w:rsid w:val="008616D4"/>
    <w:rsid w:val="008645D8"/>
    <w:rsid w:val="008655F0"/>
    <w:rsid w:val="00866620"/>
    <w:rsid w:val="00866B45"/>
    <w:rsid w:val="00870C6E"/>
    <w:rsid w:val="0087154F"/>
    <w:rsid w:val="00871E0A"/>
    <w:rsid w:val="00872514"/>
    <w:rsid w:val="00873921"/>
    <w:rsid w:val="0087439E"/>
    <w:rsid w:val="008744BD"/>
    <w:rsid w:val="008745DB"/>
    <w:rsid w:val="00877379"/>
    <w:rsid w:val="008802B0"/>
    <w:rsid w:val="00882770"/>
    <w:rsid w:val="00882DC1"/>
    <w:rsid w:val="00882DC3"/>
    <w:rsid w:val="00883131"/>
    <w:rsid w:val="00883F0C"/>
    <w:rsid w:val="00884B3F"/>
    <w:rsid w:val="0089264D"/>
    <w:rsid w:val="00892F47"/>
    <w:rsid w:val="00893AF1"/>
    <w:rsid w:val="0089677E"/>
    <w:rsid w:val="00896991"/>
    <w:rsid w:val="008A1BBA"/>
    <w:rsid w:val="008A39F9"/>
    <w:rsid w:val="008A6186"/>
    <w:rsid w:val="008A6514"/>
    <w:rsid w:val="008A718D"/>
    <w:rsid w:val="008A75C5"/>
    <w:rsid w:val="008A78AD"/>
    <w:rsid w:val="008B070F"/>
    <w:rsid w:val="008B2367"/>
    <w:rsid w:val="008B2988"/>
    <w:rsid w:val="008B2BEF"/>
    <w:rsid w:val="008B6386"/>
    <w:rsid w:val="008B6387"/>
    <w:rsid w:val="008C4749"/>
    <w:rsid w:val="008D31A0"/>
    <w:rsid w:val="008D3417"/>
    <w:rsid w:val="008D40FE"/>
    <w:rsid w:val="008D470E"/>
    <w:rsid w:val="008D4CD5"/>
    <w:rsid w:val="008D4E62"/>
    <w:rsid w:val="008D6374"/>
    <w:rsid w:val="008E03EB"/>
    <w:rsid w:val="008E4BC4"/>
    <w:rsid w:val="008E76AE"/>
    <w:rsid w:val="008F0855"/>
    <w:rsid w:val="008F0BA5"/>
    <w:rsid w:val="008F0BCE"/>
    <w:rsid w:val="008F2FD5"/>
    <w:rsid w:val="008F3D19"/>
    <w:rsid w:val="008F4E69"/>
    <w:rsid w:val="008F6015"/>
    <w:rsid w:val="00901260"/>
    <w:rsid w:val="00902933"/>
    <w:rsid w:val="00913548"/>
    <w:rsid w:val="009161E3"/>
    <w:rsid w:val="009163F5"/>
    <w:rsid w:val="0092765F"/>
    <w:rsid w:val="00927B7C"/>
    <w:rsid w:val="00927BB2"/>
    <w:rsid w:val="009303EF"/>
    <w:rsid w:val="0093246A"/>
    <w:rsid w:val="0093256E"/>
    <w:rsid w:val="009329DE"/>
    <w:rsid w:val="00932BB7"/>
    <w:rsid w:val="00933F33"/>
    <w:rsid w:val="009345A6"/>
    <w:rsid w:val="009375AD"/>
    <w:rsid w:val="00944685"/>
    <w:rsid w:val="00944CE5"/>
    <w:rsid w:val="00945AE9"/>
    <w:rsid w:val="00946B87"/>
    <w:rsid w:val="00946FFC"/>
    <w:rsid w:val="00951C02"/>
    <w:rsid w:val="0095244B"/>
    <w:rsid w:val="009526C4"/>
    <w:rsid w:val="009540FF"/>
    <w:rsid w:val="009559D4"/>
    <w:rsid w:val="00962141"/>
    <w:rsid w:val="009634EF"/>
    <w:rsid w:val="00963C6A"/>
    <w:rsid w:val="00964AB8"/>
    <w:rsid w:val="00965511"/>
    <w:rsid w:val="00966552"/>
    <w:rsid w:val="00966664"/>
    <w:rsid w:val="00971AAC"/>
    <w:rsid w:val="00972248"/>
    <w:rsid w:val="00974A7D"/>
    <w:rsid w:val="00976D16"/>
    <w:rsid w:val="0098101F"/>
    <w:rsid w:val="009849EF"/>
    <w:rsid w:val="009850F3"/>
    <w:rsid w:val="0099207F"/>
    <w:rsid w:val="00994F01"/>
    <w:rsid w:val="00996867"/>
    <w:rsid w:val="00996DA3"/>
    <w:rsid w:val="009970FE"/>
    <w:rsid w:val="009A104B"/>
    <w:rsid w:val="009A14B8"/>
    <w:rsid w:val="009A1764"/>
    <w:rsid w:val="009A1C29"/>
    <w:rsid w:val="009A4DD4"/>
    <w:rsid w:val="009A54EE"/>
    <w:rsid w:val="009A5FE9"/>
    <w:rsid w:val="009B0154"/>
    <w:rsid w:val="009B1B4F"/>
    <w:rsid w:val="009B1F6C"/>
    <w:rsid w:val="009B2DEE"/>
    <w:rsid w:val="009B7CF2"/>
    <w:rsid w:val="009C475F"/>
    <w:rsid w:val="009C5E8F"/>
    <w:rsid w:val="009C79A8"/>
    <w:rsid w:val="009D2B8E"/>
    <w:rsid w:val="009E0158"/>
    <w:rsid w:val="009E0DEF"/>
    <w:rsid w:val="009E123B"/>
    <w:rsid w:val="009E27A6"/>
    <w:rsid w:val="009E537D"/>
    <w:rsid w:val="009F0A23"/>
    <w:rsid w:val="009F0C5F"/>
    <w:rsid w:val="009F3F68"/>
    <w:rsid w:val="009F460D"/>
    <w:rsid w:val="00A03EE0"/>
    <w:rsid w:val="00A03F35"/>
    <w:rsid w:val="00A06162"/>
    <w:rsid w:val="00A0667E"/>
    <w:rsid w:val="00A07672"/>
    <w:rsid w:val="00A10F10"/>
    <w:rsid w:val="00A11B18"/>
    <w:rsid w:val="00A1310E"/>
    <w:rsid w:val="00A170E9"/>
    <w:rsid w:val="00A22122"/>
    <w:rsid w:val="00A3074A"/>
    <w:rsid w:val="00A30EBC"/>
    <w:rsid w:val="00A33366"/>
    <w:rsid w:val="00A37F4C"/>
    <w:rsid w:val="00A435D7"/>
    <w:rsid w:val="00A44BFB"/>
    <w:rsid w:val="00A465C0"/>
    <w:rsid w:val="00A46A89"/>
    <w:rsid w:val="00A5340F"/>
    <w:rsid w:val="00A566C2"/>
    <w:rsid w:val="00A6043D"/>
    <w:rsid w:val="00A63459"/>
    <w:rsid w:val="00A67003"/>
    <w:rsid w:val="00A70808"/>
    <w:rsid w:val="00A713E9"/>
    <w:rsid w:val="00A74780"/>
    <w:rsid w:val="00A74C13"/>
    <w:rsid w:val="00A77551"/>
    <w:rsid w:val="00A82D09"/>
    <w:rsid w:val="00A8376E"/>
    <w:rsid w:val="00A83BB9"/>
    <w:rsid w:val="00A86956"/>
    <w:rsid w:val="00A869C0"/>
    <w:rsid w:val="00A86BB8"/>
    <w:rsid w:val="00A903E5"/>
    <w:rsid w:val="00A937A0"/>
    <w:rsid w:val="00A93B3D"/>
    <w:rsid w:val="00A93EAE"/>
    <w:rsid w:val="00A956F6"/>
    <w:rsid w:val="00A96421"/>
    <w:rsid w:val="00AA2181"/>
    <w:rsid w:val="00AA2C87"/>
    <w:rsid w:val="00AA413E"/>
    <w:rsid w:val="00AA650E"/>
    <w:rsid w:val="00AA6ACD"/>
    <w:rsid w:val="00AB07C5"/>
    <w:rsid w:val="00AB1192"/>
    <w:rsid w:val="00AB1A8B"/>
    <w:rsid w:val="00AB54DA"/>
    <w:rsid w:val="00AB70EC"/>
    <w:rsid w:val="00AB718E"/>
    <w:rsid w:val="00AB7F83"/>
    <w:rsid w:val="00AC6333"/>
    <w:rsid w:val="00AC712F"/>
    <w:rsid w:val="00AD0597"/>
    <w:rsid w:val="00AD1D85"/>
    <w:rsid w:val="00AD4108"/>
    <w:rsid w:val="00AD7929"/>
    <w:rsid w:val="00AE2A70"/>
    <w:rsid w:val="00AF2968"/>
    <w:rsid w:val="00AF4BF9"/>
    <w:rsid w:val="00B036D6"/>
    <w:rsid w:val="00B10084"/>
    <w:rsid w:val="00B12706"/>
    <w:rsid w:val="00B14E44"/>
    <w:rsid w:val="00B15006"/>
    <w:rsid w:val="00B15BEF"/>
    <w:rsid w:val="00B225A4"/>
    <w:rsid w:val="00B23505"/>
    <w:rsid w:val="00B250EA"/>
    <w:rsid w:val="00B2521F"/>
    <w:rsid w:val="00B25AE7"/>
    <w:rsid w:val="00B275DF"/>
    <w:rsid w:val="00B27E4F"/>
    <w:rsid w:val="00B31897"/>
    <w:rsid w:val="00B3193E"/>
    <w:rsid w:val="00B37321"/>
    <w:rsid w:val="00B40036"/>
    <w:rsid w:val="00B43495"/>
    <w:rsid w:val="00B5029B"/>
    <w:rsid w:val="00B51FCB"/>
    <w:rsid w:val="00B52724"/>
    <w:rsid w:val="00B53544"/>
    <w:rsid w:val="00B55F2A"/>
    <w:rsid w:val="00B60BAD"/>
    <w:rsid w:val="00B60E59"/>
    <w:rsid w:val="00B61940"/>
    <w:rsid w:val="00B61F77"/>
    <w:rsid w:val="00B63507"/>
    <w:rsid w:val="00B65C30"/>
    <w:rsid w:val="00B70C2F"/>
    <w:rsid w:val="00B726AE"/>
    <w:rsid w:val="00B739FE"/>
    <w:rsid w:val="00B80C19"/>
    <w:rsid w:val="00B81339"/>
    <w:rsid w:val="00B813A0"/>
    <w:rsid w:val="00B836BD"/>
    <w:rsid w:val="00B84214"/>
    <w:rsid w:val="00B85CFD"/>
    <w:rsid w:val="00B87C24"/>
    <w:rsid w:val="00B91373"/>
    <w:rsid w:val="00B93F91"/>
    <w:rsid w:val="00B94131"/>
    <w:rsid w:val="00B95C4B"/>
    <w:rsid w:val="00B9721A"/>
    <w:rsid w:val="00BB0371"/>
    <w:rsid w:val="00BB06E3"/>
    <w:rsid w:val="00BB16EA"/>
    <w:rsid w:val="00BB345D"/>
    <w:rsid w:val="00BB53C0"/>
    <w:rsid w:val="00BB678B"/>
    <w:rsid w:val="00BB6FE3"/>
    <w:rsid w:val="00BC0B74"/>
    <w:rsid w:val="00BC5760"/>
    <w:rsid w:val="00BD0B5F"/>
    <w:rsid w:val="00BD1ACA"/>
    <w:rsid w:val="00BD359E"/>
    <w:rsid w:val="00BD51A5"/>
    <w:rsid w:val="00BD69C3"/>
    <w:rsid w:val="00BE2F5A"/>
    <w:rsid w:val="00BE7455"/>
    <w:rsid w:val="00C03952"/>
    <w:rsid w:val="00C03C9B"/>
    <w:rsid w:val="00C04CF3"/>
    <w:rsid w:val="00C05279"/>
    <w:rsid w:val="00C11F10"/>
    <w:rsid w:val="00C12D80"/>
    <w:rsid w:val="00C15CF5"/>
    <w:rsid w:val="00C162A1"/>
    <w:rsid w:val="00C16392"/>
    <w:rsid w:val="00C16A6D"/>
    <w:rsid w:val="00C17B0F"/>
    <w:rsid w:val="00C24B8F"/>
    <w:rsid w:val="00C25754"/>
    <w:rsid w:val="00C26FC4"/>
    <w:rsid w:val="00C27C4F"/>
    <w:rsid w:val="00C31A55"/>
    <w:rsid w:val="00C32126"/>
    <w:rsid w:val="00C34812"/>
    <w:rsid w:val="00C3668D"/>
    <w:rsid w:val="00C37193"/>
    <w:rsid w:val="00C410C8"/>
    <w:rsid w:val="00C4161C"/>
    <w:rsid w:val="00C4187C"/>
    <w:rsid w:val="00C425CC"/>
    <w:rsid w:val="00C43495"/>
    <w:rsid w:val="00C4571C"/>
    <w:rsid w:val="00C47104"/>
    <w:rsid w:val="00C51755"/>
    <w:rsid w:val="00C52D19"/>
    <w:rsid w:val="00C53565"/>
    <w:rsid w:val="00C54D50"/>
    <w:rsid w:val="00C54D6D"/>
    <w:rsid w:val="00C558A6"/>
    <w:rsid w:val="00C610CE"/>
    <w:rsid w:val="00C6165E"/>
    <w:rsid w:val="00C63B6E"/>
    <w:rsid w:val="00C731B6"/>
    <w:rsid w:val="00C73F37"/>
    <w:rsid w:val="00C74A84"/>
    <w:rsid w:val="00C751F5"/>
    <w:rsid w:val="00C83CB9"/>
    <w:rsid w:val="00C841D2"/>
    <w:rsid w:val="00C8745A"/>
    <w:rsid w:val="00C87465"/>
    <w:rsid w:val="00C87EBF"/>
    <w:rsid w:val="00C96E9D"/>
    <w:rsid w:val="00CA264D"/>
    <w:rsid w:val="00CA2E72"/>
    <w:rsid w:val="00CA4E35"/>
    <w:rsid w:val="00CA6C10"/>
    <w:rsid w:val="00CA6C16"/>
    <w:rsid w:val="00CA72CA"/>
    <w:rsid w:val="00CA746B"/>
    <w:rsid w:val="00CA77D6"/>
    <w:rsid w:val="00CA7D32"/>
    <w:rsid w:val="00CB1485"/>
    <w:rsid w:val="00CB1B9D"/>
    <w:rsid w:val="00CB3BAA"/>
    <w:rsid w:val="00CB43D6"/>
    <w:rsid w:val="00CB44E9"/>
    <w:rsid w:val="00CB4DFC"/>
    <w:rsid w:val="00CB5E01"/>
    <w:rsid w:val="00CB5F7B"/>
    <w:rsid w:val="00CC0A69"/>
    <w:rsid w:val="00CC2593"/>
    <w:rsid w:val="00CC35E1"/>
    <w:rsid w:val="00CC5923"/>
    <w:rsid w:val="00CD2C91"/>
    <w:rsid w:val="00CD2E75"/>
    <w:rsid w:val="00CD32C5"/>
    <w:rsid w:val="00CD3EAE"/>
    <w:rsid w:val="00CD7181"/>
    <w:rsid w:val="00CE0D9E"/>
    <w:rsid w:val="00CE17DB"/>
    <w:rsid w:val="00CE26DC"/>
    <w:rsid w:val="00CE4D88"/>
    <w:rsid w:val="00CE6C4F"/>
    <w:rsid w:val="00CF03A6"/>
    <w:rsid w:val="00CF0562"/>
    <w:rsid w:val="00CF43FB"/>
    <w:rsid w:val="00CF5B04"/>
    <w:rsid w:val="00CF6CD6"/>
    <w:rsid w:val="00CF7610"/>
    <w:rsid w:val="00CF7C44"/>
    <w:rsid w:val="00D001D4"/>
    <w:rsid w:val="00D02B7D"/>
    <w:rsid w:val="00D04BB1"/>
    <w:rsid w:val="00D0560A"/>
    <w:rsid w:val="00D07225"/>
    <w:rsid w:val="00D07C5E"/>
    <w:rsid w:val="00D10689"/>
    <w:rsid w:val="00D16314"/>
    <w:rsid w:val="00D16B10"/>
    <w:rsid w:val="00D16C98"/>
    <w:rsid w:val="00D230C7"/>
    <w:rsid w:val="00D24B69"/>
    <w:rsid w:val="00D27A0F"/>
    <w:rsid w:val="00D27A9D"/>
    <w:rsid w:val="00D301C4"/>
    <w:rsid w:val="00D30A8D"/>
    <w:rsid w:val="00D31B85"/>
    <w:rsid w:val="00D33BF9"/>
    <w:rsid w:val="00D3704E"/>
    <w:rsid w:val="00D405C9"/>
    <w:rsid w:val="00D43226"/>
    <w:rsid w:val="00D45C83"/>
    <w:rsid w:val="00D47D61"/>
    <w:rsid w:val="00D47F13"/>
    <w:rsid w:val="00D51221"/>
    <w:rsid w:val="00D54D28"/>
    <w:rsid w:val="00D556B3"/>
    <w:rsid w:val="00D55FE7"/>
    <w:rsid w:val="00D654BE"/>
    <w:rsid w:val="00D700A5"/>
    <w:rsid w:val="00D741C0"/>
    <w:rsid w:val="00D74239"/>
    <w:rsid w:val="00D7655F"/>
    <w:rsid w:val="00D86CF2"/>
    <w:rsid w:val="00D91BFC"/>
    <w:rsid w:val="00D944C9"/>
    <w:rsid w:val="00D945CF"/>
    <w:rsid w:val="00D94CA4"/>
    <w:rsid w:val="00DA33F1"/>
    <w:rsid w:val="00DA3738"/>
    <w:rsid w:val="00DA4379"/>
    <w:rsid w:val="00DA5838"/>
    <w:rsid w:val="00DB256D"/>
    <w:rsid w:val="00DB4601"/>
    <w:rsid w:val="00DB49D2"/>
    <w:rsid w:val="00DB64BA"/>
    <w:rsid w:val="00DC00AA"/>
    <w:rsid w:val="00DC4959"/>
    <w:rsid w:val="00DC5999"/>
    <w:rsid w:val="00DC5FB5"/>
    <w:rsid w:val="00DC72FB"/>
    <w:rsid w:val="00DD0FB7"/>
    <w:rsid w:val="00DD1BE6"/>
    <w:rsid w:val="00DD7D33"/>
    <w:rsid w:val="00DE0BE3"/>
    <w:rsid w:val="00DE1633"/>
    <w:rsid w:val="00DE3656"/>
    <w:rsid w:val="00DE45DF"/>
    <w:rsid w:val="00DE4685"/>
    <w:rsid w:val="00DE51A0"/>
    <w:rsid w:val="00DE53AC"/>
    <w:rsid w:val="00DE5B15"/>
    <w:rsid w:val="00DE6A40"/>
    <w:rsid w:val="00DF185A"/>
    <w:rsid w:val="00DF4D27"/>
    <w:rsid w:val="00DF5B66"/>
    <w:rsid w:val="00DF63AA"/>
    <w:rsid w:val="00DF6ECC"/>
    <w:rsid w:val="00DF7801"/>
    <w:rsid w:val="00DF7FB0"/>
    <w:rsid w:val="00E00824"/>
    <w:rsid w:val="00E008E0"/>
    <w:rsid w:val="00E00984"/>
    <w:rsid w:val="00E00C83"/>
    <w:rsid w:val="00E02E73"/>
    <w:rsid w:val="00E03AC3"/>
    <w:rsid w:val="00E03FF8"/>
    <w:rsid w:val="00E053EC"/>
    <w:rsid w:val="00E0697B"/>
    <w:rsid w:val="00E105ED"/>
    <w:rsid w:val="00E10B91"/>
    <w:rsid w:val="00E12B49"/>
    <w:rsid w:val="00E142A3"/>
    <w:rsid w:val="00E14B78"/>
    <w:rsid w:val="00E157AC"/>
    <w:rsid w:val="00E17A82"/>
    <w:rsid w:val="00E22F0C"/>
    <w:rsid w:val="00E22FD9"/>
    <w:rsid w:val="00E24AA1"/>
    <w:rsid w:val="00E24CF1"/>
    <w:rsid w:val="00E32ECD"/>
    <w:rsid w:val="00E35B48"/>
    <w:rsid w:val="00E37182"/>
    <w:rsid w:val="00E401E5"/>
    <w:rsid w:val="00E411AC"/>
    <w:rsid w:val="00E4134F"/>
    <w:rsid w:val="00E434C0"/>
    <w:rsid w:val="00E47A55"/>
    <w:rsid w:val="00E53871"/>
    <w:rsid w:val="00E55BC3"/>
    <w:rsid w:val="00E56165"/>
    <w:rsid w:val="00E56539"/>
    <w:rsid w:val="00E57D36"/>
    <w:rsid w:val="00E6271D"/>
    <w:rsid w:val="00E632ED"/>
    <w:rsid w:val="00E66AC2"/>
    <w:rsid w:val="00E74C8F"/>
    <w:rsid w:val="00E767F7"/>
    <w:rsid w:val="00E80EBC"/>
    <w:rsid w:val="00E813B5"/>
    <w:rsid w:val="00E81C09"/>
    <w:rsid w:val="00E8355C"/>
    <w:rsid w:val="00E83D63"/>
    <w:rsid w:val="00E85775"/>
    <w:rsid w:val="00E87F27"/>
    <w:rsid w:val="00E94357"/>
    <w:rsid w:val="00E94995"/>
    <w:rsid w:val="00E97538"/>
    <w:rsid w:val="00E97FD5"/>
    <w:rsid w:val="00EA150D"/>
    <w:rsid w:val="00EA4646"/>
    <w:rsid w:val="00EA6B11"/>
    <w:rsid w:val="00EB33A7"/>
    <w:rsid w:val="00EB4705"/>
    <w:rsid w:val="00EB5850"/>
    <w:rsid w:val="00EC04E2"/>
    <w:rsid w:val="00EC0F04"/>
    <w:rsid w:val="00EC156D"/>
    <w:rsid w:val="00EC170D"/>
    <w:rsid w:val="00EC17CF"/>
    <w:rsid w:val="00EC3E81"/>
    <w:rsid w:val="00EC51AE"/>
    <w:rsid w:val="00EC6C7A"/>
    <w:rsid w:val="00EC6D28"/>
    <w:rsid w:val="00ED11F2"/>
    <w:rsid w:val="00ED1D66"/>
    <w:rsid w:val="00ED1D77"/>
    <w:rsid w:val="00ED1EEC"/>
    <w:rsid w:val="00ED4966"/>
    <w:rsid w:val="00ED608D"/>
    <w:rsid w:val="00ED63E6"/>
    <w:rsid w:val="00EE03A1"/>
    <w:rsid w:val="00EE2720"/>
    <w:rsid w:val="00EE2848"/>
    <w:rsid w:val="00EE2F17"/>
    <w:rsid w:val="00EE4A08"/>
    <w:rsid w:val="00EE6018"/>
    <w:rsid w:val="00EE78EE"/>
    <w:rsid w:val="00EF0106"/>
    <w:rsid w:val="00EF0CED"/>
    <w:rsid w:val="00EF3421"/>
    <w:rsid w:val="00EF5908"/>
    <w:rsid w:val="00EF6B5D"/>
    <w:rsid w:val="00F028AB"/>
    <w:rsid w:val="00F04EA3"/>
    <w:rsid w:val="00F05293"/>
    <w:rsid w:val="00F15884"/>
    <w:rsid w:val="00F172FF"/>
    <w:rsid w:val="00F22660"/>
    <w:rsid w:val="00F234B1"/>
    <w:rsid w:val="00F24C09"/>
    <w:rsid w:val="00F33DB7"/>
    <w:rsid w:val="00F35B6C"/>
    <w:rsid w:val="00F368DB"/>
    <w:rsid w:val="00F443D0"/>
    <w:rsid w:val="00F50566"/>
    <w:rsid w:val="00F512F9"/>
    <w:rsid w:val="00F51C5F"/>
    <w:rsid w:val="00F521CD"/>
    <w:rsid w:val="00F539F2"/>
    <w:rsid w:val="00F53DA6"/>
    <w:rsid w:val="00F54074"/>
    <w:rsid w:val="00F570E3"/>
    <w:rsid w:val="00F62AAE"/>
    <w:rsid w:val="00F6581E"/>
    <w:rsid w:val="00F65B20"/>
    <w:rsid w:val="00F6623D"/>
    <w:rsid w:val="00F67221"/>
    <w:rsid w:val="00F7004C"/>
    <w:rsid w:val="00F72508"/>
    <w:rsid w:val="00F72909"/>
    <w:rsid w:val="00F73C9E"/>
    <w:rsid w:val="00F7497D"/>
    <w:rsid w:val="00F764DF"/>
    <w:rsid w:val="00F807E2"/>
    <w:rsid w:val="00F80FC3"/>
    <w:rsid w:val="00F8451D"/>
    <w:rsid w:val="00F84D2F"/>
    <w:rsid w:val="00F87014"/>
    <w:rsid w:val="00F90131"/>
    <w:rsid w:val="00F94B91"/>
    <w:rsid w:val="00F94ED6"/>
    <w:rsid w:val="00F95663"/>
    <w:rsid w:val="00F969B2"/>
    <w:rsid w:val="00FA32BE"/>
    <w:rsid w:val="00FA47F4"/>
    <w:rsid w:val="00FA6958"/>
    <w:rsid w:val="00FB02A5"/>
    <w:rsid w:val="00FB523B"/>
    <w:rsid w:val="00FC2D5A"/>
    <w:rsid w:val="00FC4108"/>
    <w:rsid w:val="00FD0D67"/>
    <w:rsid w:val="00FD273B"/>
    <w:rsid w:val="00FD529A"/>
    <w:rsid w:val="00FD6C46"/>
    <w:rsid w:val="00FD7288"/>
    <w:rsid w:val="00FF284C"/>
    <w:rsid w:val="00FF4905"/>
    <w:rsid w:val="00FF53A4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143B9"/>
  <w15:docId w15:val="{063FE3B2-483D-4821-860C-2AEDDA98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70D7"/>
    <w:pPr>
      <w:spacing w:after="120"/>
      <w:jc w:val="both"/>
    </w:pPr>
    <w:rPr>
      <w:rFonts w:ascii="Arial" w:eastAsia="Times New Roman" w:hAnsi="Arial"/>
      <w:sz w:val="22"/>
    </w:rPr>
  </w:style>
  <w:style w:type="paragraph" w:styleId="Nadpis1">
    <w:name w:val="heading 1"/>
    <w:next w:val="Normln"/>
    <w:link w:val="Nadpis1Char"/>
    <w:uiPriority w:val="9"/>
    <w:qFormat/>
    <w:rsid w:val="004D70D7"/>
    <w:pPr>
      <w:numPr>
        <w:numId w:val="11"/>
      </w:numPr>
      <w:spacing w:before="720" w:after="600" w:line="216" w:lineRule="auto"/>
      <w:outlineLvl w:val="0"/>
    </w:pPr>
    <w:rPr>
      <w:rFonts w:ascii="Arial Black" w:eastAsia="Times New Roman" w:hAnsi="Arial Black" w:cs="Arial"/>
      <w:sz w:val="26"/>
      <w:szCs w:val="2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62A1"/>
    <w:pPr>
      <w:keepNext/>
      <w:keepLines/>
      <w:spacing w:before="240" w:after="0"/>
      <w:outlineLvl w:val="1"/>
    </w:pPr>
    <w:rPr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qFormat/>
    <w:rsid w:val="00C162A1"/>
    <w:pPr>
      <w:keepNext/>
      <w:spacing w:before="240" w:after="0"/>
      <w:outlineLvl w:val="2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0830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0830"/>
  </w:style>
  <w:style w:type="paragraph" w:styleId="Zpat">
    <w:name w:val="footer"/>
    <w:basedOn w:val="Normln"/>
    <w:link w:val="ZpatChar"/>
    <w:uiPriority w:val="99"/>
    <w:unhideWhenUsed/>
    <w:rsid w:val="003008B5"/>
    <w:pPr>
      <w:tabs>
        <w:tab w:val="right" w:pos="10206"/>
      </w:tabs>
      <w:spacing w:after="0"/>
      <w:jc w:val="left"/>
    </w:pPr>
    <w:rPr>
      <w:rFonts w:eastAsia="Calibri" w:cs="Arial"/>
      <w:color w:val="003C69"/>
      <w:sz w:val="16"/>
      <w:szCs w:val="16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008B5"/>
    <w:rPr>
      <w:rFonts w:ascii="Arial" w:hAnsi="Arial" w:cs="Arial"/>
      <w:color w:val="003C69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830"/>
    <w:rPr>
      <w:rFonts w:ascii="Tahoma" w:eastAsia="Calibr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830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C162A1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D70D7"/>
    <w:rPr>
      <w:rFonts w:ascii="Arial Black" w:eastAsia="Times New Roman" w:hAnsi="Arial Black" w:cs="Arial"/>
      <w:sz w:val="26"/>
      <w:szCs w:val="26"/>
      <w:lang w:val="cs-CZ" w:eastAsia="cs-CZ" w:bidi="ar-SA"/>
    </w:rPr>
  </w:style>
  <w:style w:type="paragraph" w:customStyle="1" w:styleId="nzevtvaru">
    <w:name w:val="název útvaru"/>
    <w:basedOn w:val="Normln"/>
    <w:qFormat/>
    <w:rsid w:val="002E23FF"/>
    <w:rPr>
      <w:rFonts w:ascii="Arial Black" w:hAnsi="Arial Black" w:cs="Arial"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rsid w:val="00C162A1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802B34"/>
    <w:pPr>
      <w:numPr>
        <w:numId w:val="1"/>
      </w:numPr>
      <w:contextualSpacing/>
    </w:pPr>
  </w:style>
  <w:style w:type="paragraph" w:styleId="slovanseznam">
    <w:name w:val="List Number"/>
    <w:basedOn w:val="Normln"/>
    <w:uiPriority w:val="99"/>
    <w:unhideWhenUsed/>
    <w:rsid w:val="00802B34"/>
    <w:pPr>
      <w:numPr>
        <w:numId w:val="5"/>
      </w:numPr>
      <w:tabs>
        <w:tab w:val="clear" w:pos="360"/>
        <w:tab w:val="num" w:pos="1068"/>
      </w:tabs>
      <w:ind w:left="1068"/>
      <w:contextualSpacing/>
    </w:pPr>
  </w:style>
  <w:style w:type="paragraph" w:customStyle="1" w:styleId="Pata">
    <w:name w:val="Pata"/>
    <w:qFormat/>
    <w:rsid w:val="005C161E"/>
    <w:pPr>
      <w:tabs>
        <w:tab w:val="right" w:pos="10206"/>
      </w:tabs>
      <w:spacing w:line="276" w:lineRule="auto"/>
    </w:pPr>
    <w:rPr>
      <w:rFonts w:ascii="Arial" w:hAnsi="Arial" w:cs="Arial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5C161E"/>
    <w:rPr>
      <w:color w:val="auto"/>
      <w:u w:val="none"/>
    </w:rPr>
  </w:style>
  <w:style w:type="paragraph" w:customStyle="1" w:styleId="Hlavika">
    <w:name w:val="Hlavička"/>
    <w:basedOn w:val="Normln"/>
    <w:qFormat/>
    <w:rsid w:val="0048312B"/>
    <w:pPr>
      <w:spacing w:after="0" w:line="192" w:lineRule="exact"/>
      <w:jc w:val="left"/>
    </w:pPr>
    <w:rPr>
      <w:rFonts w:cs="Arial"/>
      <w:noProof/>
      <w:sz w:val="18"/>
      <w:szCs w:val="16"/>
      <w:lang w:eastAsia="en-US"/>
    </w:rPr>
  </w:style>
  <w:style w:type="paragraph" w:customStyle="1" w:styleId="Adresa">
    <w:name w:val="Adresa"/>
    <w:basedOn w:val="Normln"/>
    <w:qFormat/>
    <w:rsid w:val="005C161E"/>
    <w:pPr>
      <w:spacing w:after="0" w:line="240" w:lineRule="exact"/>
    </w:pPr>
    <w:rPr>
      <w:rFonts w:cs="Arial"/>
    </w:rPr>
  </w:style>
  <w:style w:type="paragraph" w:customStyle="1" w:styleId="Vc">
    <w:name w:val="Věc"/>
    <w:basedOn w:val="Normln"/>
    <w:qFormat/>
    <w:rsid w:val="00E56539"/>
    <w:pPr>
      <w:spacing w:before="1440" w:after="480"/>
    </w:pPr>
    <w:rPr>
      <w:b/>
      <w:sz w:val="28"/>
      <w:szCs w:val="28"/>
    </w:rPr>
  </w:style>
  <w:style w:type="paragraph" w:customStyle="1" w:styleId="Podpopisem">
    <w:name w:val="Pod popisem"/>
    <w:basedOn w:val="Normln"/>
    <w:next w:val="Normln"/>
    <w:qFormat/>
    <w:rsid w:val="00E56539"/>
    <w:pPr>
      <w:tabs>
        <w:tab w:val="left" w:pos="5670"/>
      </w:tabs>
      <w:spacing w:before="1920" w:after="0"/>
    </w:pPr>
  </w:style>
  <w:style w:type="paragraph" w:customStyle="1" w:styleId="Odstavec-mezeraped">
    <w:name w:val="Odstavec- mezera před"/>
    <w:basedOn w:val="Normln"/>
    <w:next w:val="Normln"/>
    <w:qFormat/>
    <w:rsid w:val="00E56539"/>
    <w:pPr>
      <w:tabs>
        <w:tab w:val="left" w:pos="5670"/>
      </w:tabs>
      <w:spacing w:before="480" w:after="0"/>
    </w:pPr>
  </w:style>
  <w:style w:type="table" w:styleId="Mkatabulky">
    <w:name w:val="Table Grid"/>
    <w:basedOn w:val="Normlntabulka"/>
    <w:uiPriority w:val="59"/>
    <w:rsid w:val="0020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vpr">
    <w:name w:val="adr vpr"/>
    <w:basedOn w:val="Normln"/>
    <w:rsid w:val="00EC04E2"/>
    <w:pPr>
      <w:tabs>
        <w:tab w:val="left" w:pos="7513"/>
      </w:tabs>
      <w:spacing w:after="0"/>
      <w:ind w:left="-993" w:right="-426"/>
      <w:jc w:val="left"/>
    </w:pPr>
    <w:rPr>
      <w:rFonts w:ascii="Times New Roman" w:hAnsi="Times New Roman"/>
    </w:rPr>
  </w:style>
  <w:style w:type="paragraph" w:customStyle="1" w:styleId="Default">
    <w:name w:val="Default"/>
    <w:rsid w:val="00EF6B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946FFC"/>
    <w:rPr>
      <w:color w:val="800080" w:themeColor="followedHyperlink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EE78EE"/>
    <w:pPr>
      <w:spacing w:after="0"/>
      <w:jc w:val="left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EE78EE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OdstavecseseznamemChar">
    <w:name w:val="Odstavec se seznamem Char"/>
    <w:link w:val="Odstavecseseznamem"/>
    <w:uiPriority w:val="34"/>
    <w:locked/>
    <w:rsid w:val="000D6D38"/>
    <w:rPr>
      <w:rFonts w:ascii="Arial" w:eastAsia="Times New Roman" w:hAnsi="Arial"/>
      <w:sz w:val="22"/>
    </w:rPr>
  </w:style>
  <w:style w:type="paragraph" w:styleId="Zkladntext">
    <w:name w:val="Body Text"/>
    <w:basedOn w:val="Normln"/>
    <w:link w:val="ZkladntextChar"/>
    <w:uiPriority w:val="99"/>
    <w:semiHidden/>
    <w:rsid w:val="005C68EA"/>
    <w:pPr>
      <w:snapToGrid w:val="0"/>
      <w:spacing w:before="120" w:after="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C68EA"/>
    <w:rPr>
      <w:rFonts w:ascii="Times New Roman" w:eastAsia="Times New Roman" w:hAnsi="Times New Roman"/>
      <w:sz w:val="24"/>
    </w:rPr>
  </w:style>
  <w:style w:type="paragraph" w:styleId="Zkladntextodsazen">
    <w:name w:val="Body Text Indent"/>
    <w:basedOn w:val="Normln"/>
    <w:link w:val="ZkladntextodsazenChar"/>
    <w:uiPriority w:val="99"/>
    <w:semiHidden/>
    <w:rsid w:val="005C68EA"/>
    <w:pPr>
      <w:spacing w:after="0"/>
      <w:ind w:left="660" w:hanging="180"/>
    </w:pPr>
    <w:rPr>
      <w:rFonts w:ascii="Times New Roman" w:hAnsi="Times New Roman"/>
      <w:color w:val="000000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C68EA"/>
    <w:rPr>
      <w:rFonts w:ascii="Times New Roman" w:eastAsia="Times New Roman" w:hAnsi="Times New Roman"/>
      <w:color w:val="000000"/>
      <w:sz w:val="22"/>
      <w:szCs w:val="24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5C68EA"/>
    <w:pPr>
      <w:spacing w:after="0"/>
      <w:ind w:left="900" w:hanging="180"/>
    </w:pPr>
    <w:rPr>
      <w:rFonts w:ascii="Times New Roman" w:hAnsi="Times New Roman"/>
      <w:color w:val="000000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C68EA"/>
    <w:rPr>
      <w:rFonts w:ascii="Times New Roman" w:eastAsia="Times New Roman" w:hAnsi="Times New Roman"/>
      <w:color w:val="000000"/>
      <w:sz w:val="22"/>
      <w:szCs w:val="24"/>
    </w:rPr>
  </w:style>
  <w:style w:type="paragraph" w:styleId="Zkladntext2">
    <w:name w:val="Body Text 2"/>
    <w:basedOn w:val="Normln"/>
    <w:link w:val="Zkladntext2Char"/>
    <w:uiPriority w:val="99"/>
    <w:semiHidden/>
    <w:rsid w:val="005C68EA"/>
    <w:pPr>
      <w:spacing w:after="0"/>
    </w:pPr>
    <w:rPr>
      <w:rFonts w:ascii="Times New Roman" w:hAnsi="Times New Roman"/>
      <w:color w:val="000000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C68EA"/>
    <w:rPr>
      <w:rFonts w:ascii="Times New Roman" w:eastAsia="Times New Roman" w:hAnsi="Times New Roman"/>
      <w:color w:val="000000"/>
      <w:sz w:val="22"/>
      <w:szCs w:val="24"/>
    </w:rPr>
  </w:style>
  <w:style w:type="paragraph" w:styleId="Zkladntext3">
    <w:name w:val="Body Text 3"/>
    <w:basedOn w:val="Normln"/>
    <w:link w:val="Zkladntext3Char"/>
    <w:uiPriority w:val="99"/>
    <w:semiHidden/>
    <w:rsid w:val="005C68EA"/>
    <w:pPr>
      <w:spacing w:after="0"/>
    </w:pPr>
    <w:rPr>
      <w:rFonts w:ascii="Times New Roman" w:hAnsi="Times New Roman"/>
      <w:b/>
      <w:b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C68EA"/>
    <w:rPr>
      <w:rFonts w:ascii="Times New Roman" w:eastAsia="Times New Roman" w:hAnsi="Times New Roman"/>
      <w:b/>
      <w:bCs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0B23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B236F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B236F"/>
    <w:rPr>
      <w:rFonts w:ascii="Arial" w:eastAsia="Times New Roman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23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B236F"/>
    <w:rPr>
      <w:rFonts w:ascii="Arial" w:eastAsia="Times New Roman" w:hAnsi="Arial"/>
      <w:b/>
      <w:bCs/>
    </w:rPr>
  </w:style>
  <w:style w:type="paragraph" w:styleId="Revize">
    <w:name w:val="Revision"/>
    <w:hidden/>
    <w:uiPriority w:val="99"/>
    <w:semiHidden/>
    <w:rsid w:val="00C53565"/>
    <w:rPr>
      <w:rFonts w:ascii="Arial" w:eastAsia="Times New Roman" w:hAnsi="Arial"/>
      <w:sz w:val="22"/>
    </w:rPr>
  </w:style>
  <w:style w:type="paragraph" w:customStyle="1" w:styleId="patika">
    <w:name w:val="patička"/>
    <w:basedOn w:val="Normln"/>
    <w:link w:val="patikaChar"/>
    <w:qFormat/>
    <w:rsid w:val="006D42DE"/>
    <w:pPr>
      <w:spacing w:after="0"/>
      <w:jc w:val="right"/>
    </w:pPr>
    <w:rPr>
      <w:rFonts w:ascii="Merriweather" w:hAnsi="Merriweather"/>
      <w:color w:val="808080" w:themeColor="background1" w:themeShade="80"/>
      <w:kern w:val="24"/>
      <w:sz w:val="16"/>
      <w14:numForm w14:val="lining"/>
    </w:rPr>
  </w:style>
  <w:style w:type="character" w:customStyle="1" w:styleId="patikaChar">
    <w:name w:val="patička Char"/>
    <w:basedOn w:val="Standardnpsmoodstavce"/>
    <w:link w:val="patika"/>
    <w:rsid w:val="006D42DE"/>
    <w:rPr>
      <w:rFonts w:ascii="Merriweather" w:eastAsia="Times New Roman" w:hAnsi="Merriweather"/>
      <w:color w:val="808080" w:themeColor="background1" w:themeShade="80"/>
      <w:kern w:val="24"/>
      <w:sz w:val="16"/>
      <w14:numForm w14:val="lining"/>
    </w:rPr>
  </w:style>
  <w:style w:type="character" w:styleId="Nevyeenzmnka">
    <w:name w:val="Unresolved Mention"/>
    <w:basedOn w:val="Standardnpsmoodstavce"/>
    <w:uiPriority w:val="99"/>
    <w:semiHidden/>
    <w:unhideWhenUsed/>
    <w:rsid w:val="00CB3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meno@dpo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---%20sablonus%20---\objednavka\dopis-cb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15FD4B-40C2-4AB1-B6A7-89788118F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2E5CE-D156-467D-ABC7-37D1F88A1D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A5B6C0-87D2-4360-8293-064EA5D3DBD5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6692973D-884C-4ED7-B0E1-F5948E4F3E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dopis-cb</Template>
  <TotalTime>1</TotalTime>
  <Pages>1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1023</CharactersWithSpaces>
  <SharedDoc>false</SharedDoc>
  <HLinks>
    <vt:vector size="6" baseType="variant">
      <vt:variant>
        <vt:i4>7078004</vt:i4>
      </vt:variant>
      <vt:variant>
        <vt:i4>0</vt:i4>
      </vt:variant>
      <vt:variant>
        <vt:i4>0</vt:i4>
      </vt:variant>
      <vt:variant>
        <vt:i4>5</vt:i4>
      </vt:variant>
      <vt:variant>
        <vt:lpwstr>http://www.dpo.cz/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DPO Ostrava a.s.</dc:creator>
  <cp:lastModifiedBy>Tabačíková Magda</cp:lastModifiedBy>
  <cp:revision>3</cp:revision>
  <cp:lastPrinted>2023-03-07T06:07:00Z</cp:lastPrinted>
  <dcterms:created xsi:type="dcterms:W3CDTF">2026-09-30T08:45:00Z</dcterms:created>
  <dcterms:modified xsi:type="dcterms:W3CDTF">2026-10-12T10:46:00Z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