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09C16A" w14:textId="77777777" w:rsidR="005034B5" w:rsidRDefault="005034B5" w:rsidP="00952CA7">
      <w:pPr>
        <w:jc w:val="center"/>
        <w:rPr>
          <w:b/>
          <w:sz w:val="32"/>
          <w:szCs w:val="32"/>
        </w:rPr>
      </w:pPr>
      <w:r w:rsidRPr="005034B5">
        <w:rPr>
          <w:b/>
          <w:sz w:val="32"/>
          <w:szCs w:val="32"/>
        </w:rPr>
        <w:t>Čelní stranový metač</w:t>
      </w:r>
      <w:r>
        <w:rPr>
          <w:b/>
          <w:sz w:val="32"/>
          <w:szCs w:val="32"/>
        </w:rPr>
        <w:t xml:space="preserve"> </w:t>
      </w:r>
    </w:p>
    <w:p w14:paraId="79957426" w14:textId="7F3756FC" w:rsidR="005034B5" w:rsidRDefault="005034B5" w:rsidP="005034B5">
      <w:pPr>
        <w:spacing w:after="0"/>
        <w:rPr>
          <w:b/>
          <w:szCs w:val="32"/>
        </w:rPr>
      </w:pPr>
      <w:r>
        <w:rPr>
          <w:b/>
          <w:szCs w:val="32"/>
        </w:rPr>
        <w:t>Výrobce</w:t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t>KAHLBACHER</w:t>
      </w:r>
    </w:p>
    <w:p w14:paraId="117EEE32" w14:textId="180BA191" w:rsidR="005034B5" w:rsidRDefault="005034B5" w:rsidP="005034B5">
      <w:pPr>
        <w:spacing w:after="0"/>
        <w:rPr>
          <w:b/>
          <w:szCs w:val="32"/>
        </w:rPr>
      </w:pPr>
      <w:r>
        <w:rPr>
          <w:b/>
          <w:szCs w:val="32"/>
        </w:rPr>
        <w:t>Typ</w:t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t>KSU 110</w:t>
      </w:r>
    </w:p>
    <w:p w14:paraId="2E7D8E7D" w14:textId="75487DA4" w:rsidR="005034B5" w:rsidRDefault="005034B5" w:rsidP="005034B5">
      <w:pPr>
        <w:spacing w:after="0"/>
        <w:rPr>
          <w:b/>
          <w:szCs w:val="32"/>
        </w:rPr>
      </w:pPr>
      <w:r>
        <w:rPr>
          <w:b/>
          <w:szCs w:val="32"/>
        </w:rPr>
        <w:t>Rok výroby</w:t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t>2014</w:t>
      </w:r>
    </w:p>
    <w:p w14:paraId="3C6D57EE" w14:textId="77777777" w:rsidR="005034B5" w:rsidRDefault="005034B5" w:rsidP="005034B5">
      <w:pPr>
        <w:rPr>
          <w:b/>
          <w:sz w:val="28"/>
          <w:u w:val="single"/>
        </w:rPr>
      </w:pPr>
    </w:p>
    <w:p w14:paraId="5C344BDA" w14:textId="77777777" w:rsidR="005034B5" w:rsidRPr="00DB28F3" w:rsidRDefault="005034B5" w:rsidP="005034B5">
      <w:pPr>
        <w:spacing w:after="0"/>
        <w:rPr>
          <w:b/>
          <w:sz w:val="28"/>
          <w:u w:val="single"/>
        </w:rPr>
      </w:pPr>
      <w:r w:rsidRPr="00DB28F3">
        <w:rPr>
          <w:b/>
          <w:sz w:val="28"/>
          <w:u w:val="single"/>
        </w:rPr>
        <w:t>Fotodokumentace:</w:t>
      </w:r>
    </w:p>
    <w:p w14:paraId="04C02690" w14:textId="77777777" w:rsidR="005034B5" w:rsidRDefault="005034B5" w:rsidP="005034B5">
      <w:pPr>
        <w:spacing w:after="120"/>
        <w:jc w:val="center"/>
      </w:pPr>
      <w:r>
        <w:t>Foto č. 1 – celkový pohled na stroj</w:t>
      </w:r>
    </w:p>
    <w:p w14:paraId="5A941C02" w14:textId="77777777" w:rsidR="005034B5" w:rsidRDefault="005034B5" w:rsidP="005034B5">
      <w:pPr>
        <w:jc w:val="center"/>
      </w:pPr>
      <w:r>
        <w:rPr>
          <w:noProof/>
        </w:rPr>
        <w:drawing>
          <wp:inline distT="0" distB="0" distL="0" distR="0" wp14:anchorId="6EAEDA5B" wp14:editId="48502541">
            <wp:extent cx="4886396" cy="2752725"/>
            <wp:effectExtent l="0" t="0" r="9525" b="0"/>
            <wp:docPr id="7" name="Obrázek 7" descr="C:\Users\hynek.vrabec\Desktop\fotky\KARTY VOZIDEL NB\JU 1223 Čelní stranový metač Kahlbacher\WP_201412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ynek.vrabec\Desktop\fotky\KARTY VOZIDEL NB\JU 1223 Čelní stranový metač Kahlbacher\WP_20141218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370" cy="27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95CC" w14:textId="77777777" w:rsidR="005034B5" w:rsidRDefault="005034B5" w:rsidP="005034B5">
      <w:pPr>
        <w:spacing w:after="120"/>
        <w:jc w:val="center"/>
      </w:pPr>
      <w:r>
        <w:t>Foto č. 2 – výrobní štítek</w:t>
      </w:r>
    </w:p>
    <w:p w14:paraId="0FE45D99" w14:textId="77777777" w:rsidR="005034B5" w:rsidRDefault="005034B5" w:rsidP="005034B5">
      <w:pPr>
        <w:jc w:val="center"/>
      </w:pPr>
      <w:r>
        <w:rPr>
          <w:noProof/>
        </w:rPr>
        <w:drawing>
          <wp:inline distT="0" distB="0" distL="0" distR="0" wp14:anchorId="0BD82106" wp14:editId="41E983C6">
            <wp:extent cx="4903301" cy="2762250"/>
            <wp:effectExtent l="0" t="0" r="0" b="0"/>
            <wp:docPr id="3" name="Obrázek 3" descr="C:\Users\hynek.vrabec\Desktop\fotky\KARTY VOZIDEL NB\JU 1223 Čelní stranový metač Kahlbacher\WP_201412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ynek.vrabec\Desktop\fotky\KARTY VOZIDEL NB\JU 1223 Čelní stranový metač Kahlbacher\WP_20141218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25" cy="277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69AF" w14:textId="77777777" w:rsidR="005034B5" w:rsidRDefault="005034B5" w:rsidP="005034B5">
      <w:pPr>
        <w:jc w:val="center"/>
      </w:pPr>
      <w:r>
        <w:lastRenderedPageBreak/>
        <w:t>Foto č. 3 – doplňující fotografie</w:t>
      </w:r>
    </w:p>
    <w:p w14:paraId="36CE33C5" w14:textId="77777777" w:rsidR="005034B5" w:rsidRDefault="005034B5" w:rsidP="005034B5">
      <w:pPr>
        <w:jc w:val="center"/>
      </w:pPr>
      <w:r>
        <w:rPr>
          <w:noProof/>
        </w:rPr>
        <w:drawing>
          <wp:inline distT="0" distB="0" distL="0" distR="0" wp14:anchorId="71B0079F" wp14:editId="09214B09">
            <wp:extent cx="5760720" cy="3245270"/>
            <wp:effectExtent l="0" t="0" r="0" b="0"/>
            <wp:docPr id="4" name="Obrázek 4" descr="C:\Users\hynek.vrabec\Desktop\fotky\KARTY VOZIDEL NB\JU 1223 Čelní stranový metač Kahlbacher\WP_201412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ynek.vrabec\Desktop\fotky\KARTY VOZIDEL NB\JU 1223 Čelní stranový metač Kahlbacher\WP_20141218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4D433" w14:textId="77777777" w:rsidR="005034B5" w:rsidRDefault="005034B5" w:rsidP="005034B5">
      <w:pPr>
        <w:jc w:val="center"/>
      </w:pPr>
      <w:r>
        <w:rPr>
          <w:noProof/>
        </w:rPr>
        <w:drawing>
          <wp:inline distT="0" distB="0" distL="0" distR="0" wp14:anchorId="5D485DE0" wp14:editId="3C4650C3">
            <wp:extent cx="5760720" cy="3245270"/>
            <wp:effectExtent l="0" t="0" r="0" b="0"/>
            <wp:docPr id="5" name="Obrázek 5" descr="C:\Users\hynek.vrabec\Desktop\fotky\KARTY VOZIDEL NB\JU 1223 Čelní stranový metač Kahlbacher\WP_201412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ynek.vrabec\Desktop\fotky\KARTY VOZIDEL NB\JU 1223 Čelní stranový metač Kahlbacher\WP_20141218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74E2" w14:textId="77777777" w:rsidR="005034B5" w:rsidRDefault="005034B5" w:rsidP="005034B5">
      <w:pPr>
        <w:jc w:val="center"/>
      </w:pPr>
      <w:r>
        <w:rPr>
          <w:noProof/>
        </w:rPr>
        <w:lastRenderedPageBreak/>
        <w:drawing>
          <wp:inline distT="0" distB="0" distL="0" distR="0" wp14:anchorId="70952260" wp14:editId="2454BF67">
            <wp:extent cx="5760720" cy="3245270"/>
            <wp:effectExtent l="0" t="0" r="0" b="0"/>
            <wp:docPr id="6" name="Obrázek 6" descr="C:\Users\hynek.vrabec\Desktop\fotky\KARTY VOZIDEL NB\JU 1223 Čelní stranový metač Kahlbacher\WP_2014121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ynek.vrabec\Desktop\fotky\KARTY VOZIDEL NB\JU 1223 Čelní stranový metač Kahlbacher\WP_20141218_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B91A" w14:textId="77777777" w:rsidR="005034B5" w:rsidRDefault="005034B5" w:rsidP="005034B5"/>
    <w:p w14:paraId="796CC0FB" w14:textId="77777777" w:rsidR="005034B5" w:rsidRPr="005034B5" w:rsidRDefault="005034B5" w:rsidP="005034B5">
      <w:pPr>
        <w:rPr>
          <w:b/>
          <w:szCs w:val="32"/>
        </w:rPr>
      </w:pPr>
    </w:p>
    <w:p w14:paraId="4414BDC9" w14:textId="36712C5B" w:rsidR="00B84B8B" w:rsidRDefault="00B84B8B" w:rsidP="00DF1530">
      <w:pPr>
        <w:spacing w:after="0"/>
        <w:jc w:val="both"/>
        <w:rPr>
          <w:szCs w:val="24"/>
        </w:rPr>
      </w:pPr>
    </w:p>
    <w:p w14:paraId="7C9F0FA8" w14:textId="77777777" w:rsidR="005034B5" w:rsidRDefault="005034B5" w:rsidP="00DF1530">
      <w:pPr>
        <w:spacing w:after="0"/>
        <w:jc w:val="both"/>
        <w:rPr>
          <w:szCs w:val="24"/>
        </w:rPr>
      </w:pPr>
    </w:p>
    <w:p w14:paraId="7D28ABD8" w14:textId="77777777" w:rsidR="005034B5" w:rsidRDefault="005034B5" w:rsidP="00DF1530">
      <w:pPr>
        <w:spacing w:after="0"/>
        <w:jc w:val="both"/>
        <w:rPr>
          <w:szCs w:val="24"/>
        </w:rPr>
      </w:pPr>
    </w:p>
    <w:p w14:paraId="1C557B93" w14:textId="77777777" w:rsidR="005034B5" w:rsidRDefault="005034B5" w:rsidP="00DF1530">
      <w:pPr>
        <w:spacing w:after="0"/>
        <w:jc w:val="both"/>
        <w:rPr>
          <w:szCs w:val="24"/>
        </w:rPr>
      </w:pPr>
    </w:p>
    <w:p w14:paraId="167284DB" w14:textId="77777777" w:rsidR="005034B5" w:rsidRDefault="005034B5" w:rsidP="00DF1530">
      <w:pPr>
        <w:spacing w:after="0"/>
        <w:jc w:val="both"/>
        <w:rPr>
          <w:szCs w:val="24"/>
        </w:rPr>
      </w:pPr>
    </w:p>
    <w:p w14:paraId="425F7FDA" w14:textId="77777777" w:rsidR="005034B5" w:rsidRDefault="005034B5" w:rsidP="00DF1530">
      <w:pPr>
        <w:spacing w:after="0"/>
        <w:jc w:val="both"/>
        <w:rPr>
          <w:szCs w:val="24"/>
        </w:rPr>
      </w:pPr>
    </w:p>
    <w:p w14:paraId="64B8B42C" w14:textId="77777777" w:rsidR="005034B5" w:rsidRDefault="005034B5" w:rsidP="00DF1530">
      <w:pPr>
        <w:spacing w:after="0"/>
        <w:jc w:val="both"/>
        <w:rPr>
          <w:szCs w:val="24"/>
        </w:rPr>
      </w:pPr>
    </w:p>
    <w:p w14:paraId="1CE4DDFE" w14:textId="77777777" w:rsidR="005034B5" w:rsidRDefault="005034B5" w:rsidP="00DF1530">
      <w:pPr>
        <w:spacing w:after="0"/>
        <w:jc w:val="both"/>
        <w:rPr>
          <w:szCs w:val="24"/>
        </w:rPr>
      </w:pPr>
    </w:p>
    <w:p w14:paraId="1325233B" w14:textId="77777777" w:rsidR="005034B5" w:rsidRDefault="005034B5" w:rsidP="00DF1530">
      <w:pPr>
        <w:spacing w:after="0"/>
        <w:jc w:val="both"/>
        <w:rPr>
          <w:szCs w:val="24"/>
        </w:rPr>
      </w:pPr>
    </w:p>
    <w:p w14:paraId="12C54CA1" w14:textId="77777777" w:rsidR="005034B5" w:rsidRDefault="005034B5" w:rsidP="00DF1530">
      <w:pPr>
        <w:spacing w:after="0"/>
        <w:jc w:val="both"/>
        <w:rPr>
          <w:szCs w:val="24"/>
        </w:rPr>
      </w:pPr>
    </w:p>
    <w:p w14:paraId="361966D3" w14:textId="77777777" w:rsidR="005034B5" w:rsidRDefault="005034B5" w:rsidP="00DF1530">
      <w:pPr>
        <w:spacing w:after="0"/>
        <w:jc w:val="both"/>
        <w:rPr>
          <w:szCs w:val="24"/>
        </w:rPr>
      </w:pPr>
    </w:p>
    <w:p w14:paraId="078A782F" w14:textId="77777777" w:rsidR="005034B5" w:rsidRDefault="005034B5" w:rsidP="00DF1530">
      <w:pPr>
        <w:spacing w:after="0"/>
        <w:jc w:val="both"/>
        <w:rPr>
          <w:szCs w:val="24"/>
        </w:rPr>
      </w:pPr>
    </w:p>
    <w:p w14:paraId="66315A25" w14:textId="77777777" w:rsidR="005034B5" w:rsidRDefault="005034B5" w:rsidP="00DF1530">
      <w:pPr>
        <w:spacing w:after="0"/>
        <w:jc w:val="both"/>
        <w:rPr>
          <w:szCs w:val="24"/>
        </w:rPr>
      </w:pPr>
    </w:p>
    <w:p w14:paraId="0E5C2AB1" w14:textId="77777777" w:rsidR="005034B5" w:rsidRDefault="005034B5" w:rsidP="00DF1530">
      <w:pPr>
        <w:spacing w:after="0"/>
        <w:jc w:val="both"/>
        <w:rPr>
          <w:szCs w:val="24"/>
        </w:rPr>
      </w:pPr>
    </w:p>
    <w:p w14:paraId="00DE7556" w14:textId="77777777" w:rsidR="005034B5" w:rsidRDefault="005034B5" w:rsidP="00DF1530">
      <w:pPr>
        <w:spacing w:after="0"/>
        <w:jc w:val="both"/>
        <w:rPr>
          <w:szCs w:val="24"/>
        </w:rPr>
      </w:pPr>
    </w:p>
    <w:p w14:paraId="71481E16" w14:textId="77777777" w:rsidR="005034B5" w:rsidRDefault="005034B5" w:rsidP="00DF1530">
      <w:pPr>
        <w:spacing w:after="0"/>
        <w:jc w:val="both"/>
        <w:rPr>
          <w:szCs w:val="24"/>
        </w:rPr>
      </w:pPr>
    </w:p>
    <w:p w14:paraId="76B71485" w14:textId="77777777" w:rsidR="005034B5" w:rsidRDefault="005034B5" w:rsidP="00DF1530">
      <w:pPr>
        <w:spacing w:after="0"/>
        <w:jc w:val="both"/>
        <w:rPr>
          <w:szCs w:val="24"/>
        </w:rPr>
      </w:pPr>
    </w:p>
    <w:p w14:paraId="689B38A9" w14:textId="77777777" w:rsidR="005034B5" w:rsidRDefault="005034B5" w:rsidP="00DF1530">
      <w:pPr>
        <w:spacing w:after="0"/>
        <w:jc w:val="both"/>
        <w:rPr>
          <w:szCs w:val="24"/>
        </w:rPr>
      </w:pPr>
    </w:p>
    <w:p w14:paraId="28C73335" w14:textId="698A6413" w:rsidR="005034B5" w:rsidRDefault="005034B5" w:rsidP="005034B5">
      <w:pPr>
        <w:jc w:val="center"/>
        <w:rPr>
          <w:b/>
          <w:sz w:val="32"/>
          <w:szCs w:val="32"/>
        </w:rPr>
      </w:pPr>
      <w:r w:rsidRPr="005034B5">
        <w:rPr>
          <w:b/>
          <w:sz w:val="32"/>
          <w:szCs w:val="32"/>
        </w:rPr>
        <w:lastRenderedPageBreak/>
        <w:t>Sněhová fréza</w:t>
      </w:r>
    </w:p>
    <w:p w14:paraId="7D043AB6" w14:textId="77777777" w:rsidR="005034B5" w:rsidRDefault="005034B5" w:rsidP="005034B5">
      <w:pPr>
        <w:spacing w:after="0"/>
        <w:rPr>
          <w:b/>
          <w:szCs w:val="32"/>
        </w:rPr>
      </w:pPr>
      <w:r>
        <w:rPr>
          <w:b/>
          <w:szCs w:val="32"/>
        </w:rPr>
        <w:t>Výrobce</w:t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t>KAHLBACHER</w:t>
      </w:r>
    </w:p>
    <w:p w14:paraId="264D5CBE" w14:textId="3E76F5D4" w:rsidR="005034B5" w:rsidRDefault="005034B5" w:rsidP="005034B5">
      <w:pPr>
        <w:spacing w:after="0"/>
        <w:rPr>
          <w:b/>
          <w:szCs w:val="32"/>
        </w:rPr>
      </w:pPr>
      <w:r>
        <w:rPr>
          <w:b/>
          <w:szCs w:val="32"/>
        </w:rPr>
        <w:t>Typ</w:t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t>KFS 950</w:t>
      </w:r>
    </w:p>
    <w:p w14:paraId="00EBABFC" w14:textId="76FC1BE8" w:rsidR="005034B5" w:rsidRDefault="005034B5" w:rsidP="005034B5">
      <w:pPr>
        <w:spacing w:after="0"/>
        <w:rPr>
          <w:b/>
          <w:szCs w:val="32"/>
        </w:rPr>
      </w:pPr>
      <w:r>
        <w:rPr>
          <w:b/>
          <w:szCs w:val="32"/>
        </w:rPr>
        <w:t>Rok výroby</w:t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t>2011</w:t>
      </w:r>
    </w:p>
    <w:p w14:paraId="25D99F76" w14:textId="77777777" w:rsidR="005034B5" w:rsidRDefault="005034B5" w:rsidP="00DF1530">
      <w:pPr>
        <w:spacing w:after="0"/>
        <w:jc w:val="both"/>
        <w:rPr>
          <w:szCs w:val="24"/>
        </w:rPr>
      </w:pPr>
    </w:p>
    <w:p w14:paraId="7CCFACF9" w14:textId="77777777" w:rsidR="005034B5" w:rsidRPr="00DB28F3" w:rsidRDefault="005034B5" w:rsidP="00E57430">
      <w:pPr>
        <w:spacing w:after="120"/>
        <w:rPr>
          <w:b/>
          <w:sz w:val="28"/>
          <w:u w:val="single"/>
        </w:rPr>
      </w:pPr>
      <w:r w:rsidRPr="00DB28F3">
        <w:rPr>
          <w:b/>
          <w:sz w:val="28"/>
          <w:u w:val="single"/>
        </w:rPr>
        <w:t>Fotodokumentace:</w:t>
      </w:r>
    </w:p>
    <w:p w14:paraId="358B0850" w14:textId="77777777" w:rsidR="005034B5" w:rsidRDefault="005034B5" w:rsidP="00E57430">
      <w:pPr>
        <w:spacing w:after="120"/>
      </w:pPr>
      <w:r>
        <w:t>Foto č. 1 – celkový pohled na stroj</w:t>
      </w:r>
    </w:p>
    <w:p w14:paraId="4A43F301" w14:textId="0737D69E" w:rsidR="005034B5" w:rsidRDefault="005034B5" w:rsidP="00E57430">
      <w:pPr>
        <w:jc w:val="center"/>
      </w:pPr>
      <w:r>
        <w:rPr>
          <w:noProof/>
        </w:rPr>
        <w:drawing>
          <wp:inline distT="0" distB="0" distL="0" distR="0" wp14:anchorId="5699EDAB" wp14:editId="6B7BCB6C">
            <wp:extent cx="4521200" cy="3390900"/>
            <wp:effectExtent l="0" t="0" r="0" b="0"/>
            <wp:docPr id="8" name="Obrázek 8" descr="C:\Users\Vrabec\Desktop\fotky\KARTY VOZIDEL LB\Sn.fréza k 4L1 4182\P72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bec\Desktop\fotky\KARTY VOZIDEL LB\Sn.fréza k 4L1 4182\P7200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410F" w14:textId="77777777" w:rsidR="005034B5" w:rsidRDefault="005034B5" w:rsidP="00E57430">
      <w:pPr>
        <w:spacing w:after="120"/>
        <w:jc w:val="center"/>
      </w:pPr>
      <w:r>
        <w:t>Foto č. 2 – výrobní štítek</w:t>
      </w:r>
    </w:p>
    <w:p w14:paraId="22A2B22B" w14:textId="77777777" w:rsidR="005034B5" w:rsidRDefault="005034B5" w:rsidP="00E57430">
      <w:pPr>
        <w:jc w:val="center"/>
      </w:pPr>
      <w:r>
        <w:rPr>
          <w:noProof/>
        </w:rPr>
        <w:drawing>
          <wp:inline distT="0" distB="0" distL="0" distR="0" wp14:anchorId="235D5FE5" wp14:editId="12348F6A">
            <wp:extent cx="2743199" cy="2057400"/>
            <wp:effectExtent l="0" t="0" r="635" b="0"/>
            <wp:docPr id="9" name="Obrázek 9" descr="C:\Users\Vrabec\Desktop\fotky\KARTY VOZIDEL LB\Sn.fréza k 4L1 4182\P72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abec\Desktop\fotky\KARTY VOZIDEL LB\Sn.fréza k 4L1 4182\P7200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48" cy="20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200A" w14:textId="77777777" w:rsidR="00E57430" w:rsidRDefault="00E57430" w:rsidP="00E57430">
      <w:pPr>
        <w:jc w:val="center"/>
        <w:rPr>
          <w:b/>
          <w:sz w:val="32"/>
          <w:szCs w:val="32"/>
        </w:rPr>
      </w:pPr>
      <w:r w:rsidRPr="005034B5">
        <w:rPr>
          <w:b/>
          <w:sz w:val="32"/>
          <w:szCs w:val="32"/>
        </w:rPr>
        <w:lastRenderedPageBreak/>
        <w:t>Sněhová fréza</w:t>
      </w:r>
    </w:p>
    <w:p w14:paraId="37002322" w14:textId="1D095D69" w:rsidR="00E57430" w:rsidRDefault="00E57430" w:rsidP="00E57430">
      <w:pPr>
        <w:spacing w:after="0"/>
        <w:rPr>
          <w:b/>
          <w:szCs w:val="32"/>
        </w:rPr>
      </w:pPr>
      <w:r>
        <w:rPr>
          <w:b/>
          <w:szCs w:val="32"/>
        </w:rPr>
        <w:t>Výrobce</w:t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t>Schmidt</w:t>
      </w:r>
    </w:p>
    <w:p w14:paraId="1B50A0CD" w14:textId="21D74E3B" w:rsidR="00E57430" w:rsidRDefault="00E57430" w:rsidP="00E57430">
      <w:pPr>
        <w:spacing w:after="0"/>
        <w:rPr>
          <w:b/>
          <w:szCs w:val="32"/>
        </w:rPr>
      </w:pPr>
      <w:r>
        <w:rPr>
          <w:b/>
          <w:szCs w:val="32"/>
        </w:rPr>
        <w:t>Typ</w:t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t>S3.1</w:t>
      </w:r>
    </w:p>
    <w:p w14:paraId="7F359CF4" w14:textId="5EF2C75D" w:rsidR="00E57430" w:rsidRDefault="00E57430" w:rsidP="00E57430">
      <w:pPr>
        <w:spacing w:after="0"/>
        <w:rPr>
          <w:b/>
          <w:szCs w:val="32"/>
        </w:rPr>
      </w:pPr>
      <w:r>
        <w:rPr>
          <w:b/>
          <w:szCs w:val="32"/>
        </w:rPr>
        <w:t>Rok výroby</w:t>
      </w:r>
      <w:r>
        <w:rPr>
          <w:b/>
          <w:szCs w:val="32"/>
        </w:rPr>
        <w:tab/>
      </w:r>
      <w:r>
        <w:rPr>
          <w:b/>
          <w:szCs w:val="32"/>
        </w:rPr>
        <w:tab/>
      </w:r>
      <w:r>
        <w:t>2017</w:t>
      </w:r>
    </w:p>
    <w:p w14:paraId="46D33D98" w14:textId="77777777" w:rsidR="00E57430" w:rsidRDefault="00E57430" w:rsidP="00E57430">
      <w:pPr>
        <w:spacing w:after="0"/>
        <w:jc w:val="both"/>
        <w:rPr>
          <w:szCs w:val="24"/>
        </w:rPr>
      </w:pPr>
    </w:p>
    <w:p w14:paraId="30EEBAEC" w14:textId="77777777" w:rsidR="00E57430" w:rsidRPr="00DB28F3" w:rsidRDefault="00E57430" w:rsidP="00E57430">
      <w:pPr>
        <w:spacing w:after="120"/>
        <w:rPr>
          <w:b/>
          <w:sz w:val="28"/>
          <w:u w:val="single"/>
        </w:rPr>
      </w:pPr>
      <w:r w:rsidRPr="00DB28F3">
        <w:rPr>
          <w:b/>
          <w:sz w:val="28"/>
          <w:u w:val="single"/>
        </w:rPr>
        <w:t>Fotodokumentace:</w:t>
      </w:r>
    </w:p>
    <w:p w14:paraId="6C74369A" w14:textId="77777777" w:rsidR="00E57430" w:rsidRDefault="00E57430" w:rsidP="00E57430">
      <w:pPr>
        <w:jc w:val="center"/>
      </w:pPr>
      <w:r>
        <w:t>Foto č. 1 – celkový pohled na stroj</w:t>
      </w:r>
    </w:p>
    <w:p w14:paraId="415FADA7" w14:textId="77777777" w:rsidR="00E57430" w:rsidRDefault="00E57430" w:rsidP="00E57430">
      <w:pPr>
        <w:jc w:val="center"/>
      </w:pPr>
      <w:r>
        <w:rPr>
          <w:noProof/>
        </w:rPr>
        <w:drawing>
          <wp:inline distT="0" distB="0" distL="0" distR="0" wp14:anchorId="617F096A" wp14:editId="61990BAF">
            <wp:extent cx="5760720" cy="324746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bec\Desktop\fotky\KARTY VOZIDEL HR\JU 4225 sn.fréza Schmidt\P8240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BBD71" w14:textId="77777777" w:rsidR="00E57430" w:rsidRDefault="00E57430" w:rsidP="00E57430">
      <w:pPr>
        <w:jc w:val="center"/>
      </w:pPr>
      <w:r>
        <w:t>Foto č. 2 – výrobní štítek</w:t>
      </w:r>
    </w:p>
    <w:p w14:paraId="680F6F1E" w14:textId="77777777" w:rsidR="00E57430" w:rsidRDefault="00E57430" w:rsidP="00E57430">
      <w:pPr>
        <w:jc w:val="center"/>
      </w:pPr>
      <w:r>
        <w:rPr>
          <w:noProof/>
        </w:rPr>
        <w:drawing>
          <wp:inline distT="0" distB="0" distL="0" distR="0" wp14:anchorId="47623328" wp14:editId="7C536B25">
            <wp:extent cx="3993611" cy="2247900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abec\Desktop\fotky\KARTY VOZIDEL HR\JU 4225 sn.fréza Schmidt\P8240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24" cy="226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6AE49" w14:textId="77777777" w:rsidR="00E57430" w:rsidRDefault="00E57430" w:rsidP="00E57430">
      <w:pPr>
        <w:jc w:val="center"/>
      </w:pPr>
      <w:r>
        <w:lastRenderedPageBreak/>
        <w:t>Foto č. 3 – doplňující fotografie</w:t>
      </w:r>
    </w:p>
    <w:p w14:paraId="7132664A" w14:textId="4B0FE8C8" w:rsidR="005034B5" w:rsidRDefault="00E57430" w:rsidP="00E57430">
      <w:pPr>
        <w:jc w:val="center"/>
        <w:rPr>
          <w:szCs w:val="24"/>
        </w:rPr>
      </w:pPr>
      <w:r>
        <w:rPr>
          <w:noProof/>
        </w:rPr>
        <w:drawing>
          <wp:inline distT="0" distB="0" distL="0" distR="0" wp14:anchorId="56B60652" wp14:editId="1ACC5C6B">
            <wp:extent cx="4362450" cy="711408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abec\Desktop\fotky\KARTY VOZIDEL HR\JU 4225 sn.fréza Schmidt\P8240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83" cy="71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4B5" w:rsidSect="00F25217">
      <w:headerReference w:type="default" r:id="rId17"/>
      <w:footerReference w:type="default" r:id="rId18"/>
      <w:type w:val="continuous"/>
      <w:pgSz w:w="11906" w:h="16838"/>
      <w:pgMar w:top="2410" w:right="680" w:bottom="1701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50829A" w14:textId="77777777" w:rsidR="00722F78" w:rsidRDefault="00722F78" w:rsidP="009F5050">
      <w:pPr>
        <w:spacing w:line="240" w:lineRule="auto"/>
      </w:pPr>
      <w:r>
        <w:separator/>
      </w:r>
    </w:p>
  </w:endnote>
  <w:endnote w:type="continuationSeparator" w:id="0">
    <w:p w14:paraId="49423CE9" w14:textId="77777777" w:rsidR="00722F78" w:rsidRDefault="00722F78" w:rsidP="009F5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15E0B3" w14:textId="77777777" w:rsidR="00CE6D54" w:rsidRDefault="00453D8C" w:rsidP="00441CFF">
    <w:pPr>
      <w:pStyle w:val="Zpat"/>
      <w:tabs>
        <w:tab w:val="clear" w:pos="4536"/>
        <w:tab w:val="clear" w:pos="9072"/>
        <w:tab w:val="left" w:pos="4052"/>
      </w:tabs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AE2F815" wp14:editId="2054240F">
          <wp:simplePos x="0" y="0"/>
          <wp:positionH relativeFrom="column">
            <wp:posOffset>-380959</wp:posOffset>
          </wp:positionH>
          <wp:positionV relativeFrom="paragraph">
            <wp:posOffset>293370</wp:posOffset>
          </wp:positionV>
          <wp:extent cx="7489743" cy="876300"/>
          <wp:effectExtent l="19050" t="0" r="0" b="0"/>
          <wp:wrapNone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89743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5A0A05" w14:textId="77777777" w:rsidR="00176138" w:rsidRDefault="00441CFF" w:rsidP="00441CFF">
    <w:pPr>
      <w:pStyle w:val="Zpat"/>
      <w:tabs>
        <w:tab w:val="clear" w:pos="4536"/>
        <w:tab w:val="clear" w:pos="9072"/>
        <w:tab w:val="left" w:pos="405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523C42" w14:textId="77777777" w:rsidR="00722F78" w:rsidRDefault="00722F78" w:rsidP="009F5050">
      <w:pPr>
        <w:spacing w:line="240" w:lineRule="auto"/>
      </w:pPr>
      <w:r>
        <w:separator/>
      </w:r>
    </w:p>
  </w:footnote>
  <w:footnote w:type="continuationSeparator" w:id="0">
    <w:p w14:paraId="13D6C76D" w14:textId="77777777" w:rsidR="00722F78" w:rsidRDefault="00722F78" w:rsidP="009F5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4C9C5" w14:textId="77777777" w:rsidR="009F5050" w:rsidRDefault="00D77874" w:rsidP="00FC4A5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1AA3043C" wp14:editId="7AE629EA">
          <wp:simplePos x="0" y="0"/>
          <wp:positionH relativeFrom="page">
            <wp:posOffset>19651</wp:posOffset>
          </wp:positionH>
          <wp:positionV relativeFrom="page">
            <wp:align>top</wp:align>
          </wp:positionV>
          <wp:extent cx="2257493" cy="1163782"/>
          <wp:effectExtent l="19050" t="0" r="9457" b="0"/>
          <wp:wrapNone/>
          <wp:docPr id="1" name="Obrázek 1" descr="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7493" cy="11637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4A79">
      <w:rPr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C2A51"/>
    <w:multiLevelType w:val="hybridMultilevel"/>
    <w:tmpl w:val="269237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F1AB7"/>
    <w:multiLevelType w:val="hybridMultilevel"/>
    <w:tmpl w:val="014AB1A2"/>
    <w:lvl w:ilvl="0" w:tplc="797C04D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55216"/>
    <w:multiLevelType w:val="hybridMultilevel"/>
    <w:tmpl w:val="DC3EDF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01F14"/>
    <w:multiLevelType w:val="hybridMultilevel"/>
    <w:tmpl w:val="6114AB3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B33C3F"/>
    <w:multiLevelType w:val="hybridMultilevel"/>
    <w:tmpl w:val="BD6688A6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210A2B14"/>
    <w:multiLevelType w:val="hybridMultilevel"/>
    <w:tmpl w:val="2324A832"/>
    <w:lvl w:ilvl="0" w:tplc="203056AE">
      <w:start w:val="1"/>
      <w:numFmt w:val="bullet"/>
      <w:pStyle w:val="odrky"/>
      <w:lvlText w:val=""/>
      <w:lvlJc w:val="left"/>
      <w:pPr>
        <w:ind w:left="720" w:hanging="360"/>
      </w:pPr>
      <w:rPr>
        <w:rFonts w:ascii="Symbol" w:hAnsi="Symbol" w:hint="default"/>
        <w:color w:val="E36C0A" w:themeColor="accent6" w:themeShade="B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565B9"/>
    <w:multiLevelType w:val="hybridMultilevel"/>
    <w:tmpl w:val="1382B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501AC"/>
    <w:multiLevelType w:val="hybridMultilevel"/>
    <w:tmpl w:val="41B8B076"/>
    <w:lvl w:ilvl="0" w:tplc="784801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62644D"/>
    <w:multiLevelType w:val="hybridMultilevel"/>
    <w:tmpl w:val="F2D09B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0F32A1"/>
    <w:multiLevelType w:val="hybridMultilevel"/>
    <w:tmpl w:val="B4467F02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520B3469"/>
    <w:multiLevelType w:val="hybridMultilevel"/>
    <w:tmpl w:val="A04C2B4E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54AB6150"/>
    <w:multiLevelType w:val="hybridMultilevel"/>
    <w:tmpl w:val="1BF01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87A60"/>
    <w:multiLevelType w:val="hybridMultilevel"/>
    <w:tmpl w:val="B420A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B3951"/>
    <w:multiLevelType w:val="hybridMultilevel"/>
    <w:tmpl w:val="436004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672473"/>
    <w:multiLevelType w:val="hybridMultilevel"/>
    <w:tmpl w:val="2360610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E36C0A" w:themeColor="accent6" w:themeShade="BF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570C35"/>
    <w:multiLevelType w:val="hybridMultilevel"/>
    <w:tmpl w:val="19181310"/>
    <w:lvl w:ilvl="0" w:tplc="797C04D6">
      <w:numFmt w:val="bullet"/>
      <w:lvlText w:val="-"/>
      <w:lvlJc w:val="left"/>
      <w:pPr>
        <w:ind w:left="691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51" w:hanging="360"/>
      </w:pPr>
      <w:rPr>
        <w:rFonts w:ascii="Wingdings" w:hAnsi="Wingdings" w:hint="default"/>
      </w:rPr>
    </w:lvl>
  </w:abstractNum>
  <w:abstractNum w:abstractNumId="16" w15:restartNumberingAfterBreak="0">
    <w:nsid w:val="70857771"/>
    <w:multiLevelType w:val="hybridMultilevel"/>
    <w:tmpl w:val="E8C09F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C60F14"/>
    <w:multiLevelType w:val="hybridMultilevel"/>
    <w:tmpl w:val="17D497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4"/>
  </w:num>
  <w:num w:numId="4">
    <w:abstractNumId w:val="9"/>
  </w:num>
  <w:num w:numId="5">
    <w:abstractNumId w:val="4"/>
  </w:num>
  <w:num w:numId="6">
    <w:abstractNumId w:val="10"/>
  </w:num>
  <w:num w:numId="7">
    <w:abstractNumId w:val="17"/>
  </w:num>
  <w:num w:numId="8">
    <w:abstractNumId w:val="8"/>
  </w:num>
  <w:num w:numId="9">
    <w:abstractNumId w:val="11"/>
  </w:num>
  <w:num w:numId="10">
    <w:abstractNumId w:val="12"/>
  </w:num>
  <w:num w:numId="11">
    <w:abstractNumId w:val="13"/>
  </w:num>
  <w:num w:numId="12">
    <w:abstractNumId w:val="1"/>
  </w:num>
  <w:num w:numId="13">
    <w:abstractNumId w:val="0"/>
  </w:num>
  <w:num w:numId="14">
    <w:abstractNumId w:val="7"/>
  </w:num>
  <w:num w:numId="15">
    <w:abstractNumId w:val="6"/>
  </w:num>
  <w:num w:numId="16">
    <w:abstractNumId w:val="16"/>
  </w:num>
  <w:num w:numId="17">
    <w:abstractNumId w:val="15"/>
  </w:num>
  <w:num w:numId="18">
    <w:abstractNumId w:val="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607"/>
    <w:rsid w:val="0001297A"/>
    <w:rsid w:val="00013DB3"/>
    <w:rsid w:val="0001410D"/>
    <w:rsid w:val="00017EDD"/>
    <w:rsid w:val="0003534A"/>
    <w:rsid w:val="000361BE"/>
    <w:rsid w:val="00051F48"/>
    <w:rsid w:val="00052C3D"/>
    <w:rsid w:val="00062313"/>
    <w:rsid w:val="00073231"/>
    <w:rsid w:val="00090C3D"/>
    <w:rsid w:val="000C2C63"/>
    <w:rsid w:val="000C57D7"/>
    <w:rsid w:val="000E0905"/>
    <w:rsid w:val="000E57C0"/>
    <w:rsid w:val="00141B0A"/>
    <w:rsid w:val="00141B69"/>
    <w:rsid w:val="00147F02"/>
    <w:rsid w:val="001635F5"/>
    <w:rsid w:val="00165F1B"/>
    <w:rsid w:val="00176138"/>
    <w:rsid w:val="00186A8A"/>
    <w:rsid w:val="00194E21"/>
    <w:rsid w:val="00196D34"/>
    <w:rsid w:val="001A5832"/>
    <w:rsid w:val="001A6587"/>
    <w:rsid w:val="001D6357"/>
    <w:rsid w:val="001D77DD"/>
    <w:rsid w:val="001E06DA"/>
    <w:rsid w:val="002043F3"/>
    <w:rsid w:val="002077D8"/>
    <w:rsid w:val="00207879"/>
    <w:rsid w:val="002100C5"/>
    <w:rsid w:val="00222D77"/>
    <w:rsid w:val="00281593"/>
    <w:rsid w:val="002A70F1"/>
    <w:rsid w:val="002F2145"/>
    <w:rsid w:val="002F7D44"/>
    <w:rsid w:val="003057C2"/>
    <w:rsid w:val="00317404"/>
    <w:rsid w:val="00326E29"/>
    <w:rsid w:val="00340713"/>
    <w:rsid w:val="00351071"/>
    <w:rsid w:val="003515C6"/>
    <w:rsid w:val="003902F6"/>
    <w:rsid w:val="003A35C4"/>
    <w:rsid w:val="003D2553"/>
    <w:rsid w:val="003D2D6D"/>
    <w:rsid w:val="003E688C"/>
    <w:rsid w:val="003F7863"/>
    <w:rsid w:val="004013FB"/>
    <w:rsid w:val="004042C7"/>
    <w:rsid w:val="00412287"/>
    <w:rsid w:val="004162EA"/>
    <w:rsid w:val="004227F2"/>
    <w:rsid w:val="00425E88"/>
    <w:rsid w:val="00426107"/>
    <w:rsid w:val="0043362B"/>
    <w:rsid w:val="00441CFF"/>
    <w:rsid w:val="00453D8C"/>
    <w:rsid w:val="00453F1C"/>
    <w:rsid w:val="004665D9"/>
    <w:rsid w:val="004A1896"/>
    <w:rsid w:val="004A463A"/>
    <w:rsid w:val="004E24C7"/>
    <w:rsid w:val="004E293C"/>
    <w:rsid w:val="004E7B9A"/>
    <w:rsid w:val="005021C0"/>
    <w:rsid w:val="005034B5"/>
    <w:rsid w:val="00512852"/>
    <w:rsid w:val="00512D4D"/>
    <w:rsid w:val="005145A2"/>
    <w:rsid w:val="00534298"/>
    <w:rsid w:val="00582F7E"/>
    <w:rsid w:val="005A0AE4"/>
    <w:rsid w:val="005C22E0"/>
    <w:rsid w:val="005C58C2"/>
    <w:rsid w:val="005E0884"/>
    <w:rsid w:val="005E3099"/>
    <w:rsid w:val="005E5202"/>
    <w:rsid w:val="005F4164"/>
    <w:rsid w:val="005F5167"/>
    <w:rsid w:val="006006C0"/>
    <w:rsid w:val="0060471A"/>
    <w:rsid w:val="00605CC4"/>
    <w:rsid w:val="00633F51"/>
    <w:rsid w:val="00645C43"/>
    <w:rsid w:val="00665BEA"/>
    <w:rsid w:val="006974D7"/>
    <w:rsid w:val="006B073C"/>
    <w:rsid w:val="006B17F7"/>
    <w:rsid w:val="006C5417"/>
    <w:rsid w:val="006D3BA3"/>
    <w:rsid w:val="006E764A"/>
    <w:rsid w:val="006F1450"/>
    <w:rsid w:val="006F63AD"/>
    <w:rsid w:val="00705276"/>
    <w:rsid w:val="0070569C"/>
    <w:rsid w:val="00710FB1"/>
    <w:rsid w:val="00721D71"/>
    <w:rsid w:val="00722F78"/>
    <w:rsid w:val="00724968"/>
    <w:rsid w:val="0073259F"/>
    <w:rsid w:val="00734F84"/>
    <w:rsid w:val="00743006"/>
    <w:rsid w:val="0075440E"/>
    <w:rsid w:val="007604CA"/>
    <w:rsid w:val="00761978"/>
    <w:rsid w:val="00766A8A"/>
    <w:rsid w:val="007A440D"/>
    <w:rsid w:val="007A4DE1"/>
    <w:rsid w:val="007B341E"/>
    <w:rsid w:val="007B5270"/>
    <w:rsid w:val="007B563A"/>
    <w:rsid w:val="007B7C5B"/>
    <w:rsid w:val="007D169C"/>
    <w:rsid w:val="007D5B70"/>
    <w:rsid w:val="00845A22"/>
    <w:rsid w:val="00850158"/>
    <w:rsid w:val="00860591"/>
    <w:rsid w:val="008712C3"/>
    <w:rsid w:val="00880500"/>
    <w:rsid w:val="0088302A"/>
    <w:rsid w:val="008F2F62"/>
    <w:rsid w:val="00903F27"/>
    <w:rsid w:val="0091513A"/>
    <w:rsid w:val="009178F1"/>
    <w:rsid w:val="00920065"/>
    <w:rsid w:val="00921BF3"/>
    <w:rsid w:val="00922C14"/>
    <w:rsid w:val="00927A3C"/>
    <w:rsid w:val="00952CA7"/>
    <w:rsid w:val="0096217F"/>
    <w:rsid w:val="009643FB"/>
    <w:rsid w:val="00967438"/>
    <w:rsid w:val="00981341"/>
    <w:rsid w:val="00985815"/>
    <w:rsid w:val="0098679A"/>
    <w:rsid w:val="0099007A"/>
    <w:rsid w:val="009901B9"/>
    <w:rsid w:val="009A5DED"/>
    <w:rsid w:val="009C07B1"/>
    <w:rsid w:val="009D6648"/>
    <w:rsid w:val="009F13A8"/>
    <w:rsid w:val="009F5050"/>
    <w:rsid w:val="00A0654A"/>
    <w:rsid w:val="00A10B35"/>
    <w:rsid w:val="00A12B72"/>
    <w:rsid w:val="00A14698"/>
    <w:rsid w:val="00A338D3"/>
    <w:rsid w:val="00A71562"/>
    <w:rsid w:val="00A92708"/>
    <w:rsid w:val="00A95535"/>
    <w:rsid w:val="00AA106B"/>
    <w:rsid w:val="00AC56B0"/>
    <w:rsid w:val="00B21746"/>
    <w:rsid w:val="00B4226B"/>
    <w:rsid w:val="00B4678C"/>
    <w:rsid w:val="00B46C74"/>
    <w:rsid w:val="00B55368"/>
    <w:rsid w:val="00B57119"/>
    <w:rsid w:val="00B63263"/>
    <w:rsid w:val="00B84B8B"/>
    <w:rsid w:val="00B858BF"/>
    <w:rsid w:val="00B90A53"/>
    <w:rsid w:val="00B93CCC"/>
    <w:rsid w:val="00B949B1"/>
    <w:rsid w:val="00B9521C"/>
    <w:rsid w:val="00B97AC9"/>
    <w:rsid w:val="00B97D31"/>
    <w:rsid w:val="00BA162F"/>
    <w:rsid w:val="00BA3D9C"/>
    <w:rsid w:val="00BB38F2"/>
    <w:rsid w:val="00BB4A87"/>
    <w:rsid w:val="00BC5457"/>
    <w:rsid w:val="00BE4D5D"/>
    <w:rsid w:val="00BE5E50"/>
    <w:rsid w:val="00C22DA8"/>
    <w:rsid w:val="00C306FE"/>
    <w:rsid w:val="00C33F84"/>
    <w:rsid w:val="00C34069"/>
    <w:rsid w:val="00C3437F"/>
    <w:rsid w:val="00C50933"/>
    <w:rsid w:val="00C51227"/>
    <w:rsid w:val="00C5122E"/>
    <w:rsid w:val="00C701B1"/>
    <w:rsid w:val="00C763A3"/>
    <w:rsid w:val="00C90875"/>
    <w:rsid w:val="00CA3499"/>
    <w:rsid w:val="00CA78CD"/>
    <w:rsid w:val="00CB023B"/>
    <w:rsid w:val="00CD3C74"/>
    <w:rsid w:val="00CE6D54"/>
    <w:rsid w:val="00D23BB3"/>
    <w:rsid w:val="00D345EA"/>
    <w:rsid w:val="00D468A5"/>
    <w:rsid w:val="00D57C7E"/>
    <w:rsid w:val="00D67C1A"/>
    <w:rsid w:val="00D7565F"/>
    <w:rsid w:val="00D77874"/>
    <w:rsid w:val="00D9138F"/>
    <w:rsid w:val="00DA1FFF"/>
    <w:rsid w:val="00DB3FEC"/>
    <w:rsid w:val="00DC0E2A"/>
    <w:rsid w:val="00DC2126"/>
    <w:rsid w:val="00DD06BD"/>
    <w:rsid w:val="00DD42A9"/>
    <w:rsid w:val="00DF023B"/>
    <w:rsid w:val="00DF1530"/>
    <w:rsid w:val="00E10AF0"/>
    <w:rsid w:val="00E22936"/>
    <w:rsid w:val="00E23602"/>
    <w:rsid w:val="00E3469D"/>
    <w:rsid w:val="00E34A79"/>
    <w:rsid w:val="00E46F8D"/>
    <w:rsid w:val="00E57430"/>
    <w:rsid w:val="00EA35C0"/>
    <w:rsid w:val="00EA4349"/>
    <w:rsid w:val="00EA4C36"/>
    <w:rsid w:val="00EC04C5"/>
    <w:rsid w:val="00EC3CDC"/>
    <w:rsid w:val="00EC42A0"/>
    <w:rsid w:val="00EC42D9"/>
    <w:rsid w:val="00EE4339"/>
    <w:rsid w:val="00EF2713"/>
    <w:rsid w:val="00EF5877"/>
    <w:rsid w:val="00F153CF"/>
    <w:rsid w:val="00F15BB6"/>
    <w:rsid w:val="00F21327"/>
    <w:rsid w:val="00F21474"/>
    <w:rsid w:val="00F25217"/>
    <w:rsid w:val="00F417AA"/>
    <w:rsid w:val="00F55292"/>
    <w:rsid w:val="00F6353E"/>
    <w:rsid w:val="00F702C3"/>
    <w:rsid w:val="00F705C5"/>
    <w:rsid w:val="00F84191"/>
    <w:rsid w:val="00F93F58"/>
    <w:rsid w:val="00F9500E"/>
    <w:rsid w:val="00FC3674"/>
    <w:rsid w:val="00FC4A5D"/>
    <w:rsid w:val="00FD0BD3"/>
    <w:rsid w:val="00FD129A"/>
    <w:rsid w:val="00FD7124"/>
    <w:rsid w:val="00FF1607"/>
    <w:rsid w:val="00FF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5EEEF99"/>
  <w15:docId w15:val="{0B44486C-B42A-40C3-B7F4-DFBDC2714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45A22"/>
    <w:pPr>
      <w:spacing w:after="240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E4339"/>
    <w:pPr>
      <w:keepNext/>
      <w:keepLines/>
      <w:pageBreakBefore/>
      <w:spacing w:after="360"/>
      <w:outlineLvl w:val="0"/>
    </w:pPr>
    <w:rPr>
      <w:rFonts w:eastAsiaTheme="majorEastAsia" w:cstheme="majorBidi"/>
      <w:b/>
      <w:bCs/>
      <w:caps/>
      <w:color w:val="EC6D2D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4339"/>
    <w:pPr>
      <w:keepNext/>
      <w:keepLines/>
      <w:spacing w:before="240" w:after="120"/>
      <w:outlineLvl w:val="1"/>
    </w:pPr>
    <w:rPr>
      <w:rFonts w:eastAsiaTheme="majorEastAsia" w:cstheme="majorBidi"/>
      <w:b/>
      <w:bCs/>
      <w:cap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858BF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F505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F5050"/>
  </w:style>
  <w:style w:type="paragraph" w:styleId="Zpat">
    <w:name w:val="footer"/>
    <w:basedOn w:val="Normln"/>
    <w:link w:val="ZpatChar"/>
    <w:uiPriority w:val="99"/>
    <w:unhideWhenUsed/>
    <w:rsid w:val="009F505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F5050"/>
  </w:style>
  <w:style w:type="paragraph" w:styleId="Textbubliny">
    <w:name w:val="Balloon Text"/>
    <w:basedOn w:val="Normln"/>
    <w:link w:val="TextbublinyChar"/>
    <w:uiPriority w:val="99"/>
    <w:semiHidden/>
    <w:unhideWhenUsed/>
    <w:rsid w:val="009F50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505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EE4339"/>
    <w:rPr>
      <w:rFonts w:eastAsiaTheme="majorEastAsia" w:cstheme="majorBidi"/>
      <w:b/>
      <w:bCs/>
      <w:caps/>
      <w:color w:val="EC6D2D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4339"/>
    <w:rPr>
      <w:rFonts w:eastAsiaTheme="majorEastAsia" w:cstheme="majorBidi"/>
      <w:b/>
      <w:bCs/>
      <w:cap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858BF"/>
    <w:rPr>
      <w:rFonts w:eastAsiaTheme="majorEastAsia" w:cstheme="majorBidi"/>
      <w:b/>
      <w:bCs/>
      <w:color w:val="000000" w:themeColor="text1"/>
    </w:rPr>
  </w:style>
  <w:style w:type="paragraph" w:styleId="Podtitul">
    <w:name w:val="Subtitle"/>
    <w:basedOn w:val="Normln"/>
    <w:next w:val="Normln"/>
    <w:link w:val="PodtitulChar"/>
    <w:uiPriority w:val="11"/>
    <w:qFormat/>
    <w:rsid w:val="00C3437F"/>
    <w:pPr>
      <w:numPr>
        <w:ilvl w:val="1"/>
      </w:numPr>
    </w:pPr>
    <w:rPr>
      <w:rFonts w:eastAsiaTheme="majorEastAsia" w:cstheme="majorBidi"/>
      <w:i/>
      <w:iCs/>
      <w:color w:val="EC6D2D"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3437F"/>
    <w:rPr>
      <w:rFonts w:eastAsiaTheme="majorEastAsia" w:cstheme="majorBidi"/>
      <w:i/>
      <w:iCs/>
      <w:color w:val="EC6D2D"/>
      <w:spacing w:val="15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C3437F"/>
    <w:rPr>
      <w:b/>
      <w:bCs/>
      <w:i/>
      <w:iCs/>
      <w:color w:val="EC6D2D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3437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EC6D2D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3437F"/>
    <w:rPr>
      <w:b/>
      <w:bCs/>
      <w:i/>
      <w:iCs/>
      <w:color w:val="EC6D2D"/>
    </w:rPr>
  </w:style>
  <w:style w:type="character" w:styleId="Odkazjemn">
    <w:name w:val="Subtle Reference"/>
    <w:basedOn w:val="Standardnpsmoodstavce"/>
    <w:uiPriority w:val="31"/>
    <w:qFormat/>
    <w:rsid w:val="00C3437F"/>
    <w:rPr>
      <w:smallCaps/>
      <w:color w:val="EC6D2D"/>
      <w:u w:val="single"/>
    </w:rPr>
  </w:style>
  <w:style w:type="character" w:styleId="Odkazintenzivn">
    <w:name w:val="Intense Reference"/>
    <w:basedOn w:val="Standardnpsmoodstavce"/>
    <w:uiPriority w:val="32"/>
    <w:qFormat/>
    <w:rsid w:val="00C3437F"/>
    <w:rPr>
      <w:b/>
      <w:bCs/>
      <w:smallCaps/>
      <w:color w:val="EC6D2D"/>
      <w:spacing w:val="5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BE4D5D"/>
    <w:pPr>
      <w:ind w:left="720"/>
      <w:contextualSpacing/>
    </w:pPr>
  </w:style>
  <w:style w:type="paragraph" w:customStyle="1" w:styleId="odrky">
    <w:name w:val="odrážky"/>
    <w:basedOn w:val="Odstavecseseznamem"/>
    <w:link w:val="odrkyChar"/>
    <w:qFormat/>
    <w:rsid w:val="00BE4D5D"/>
    <w:pPr>
      <w:numPr>
        <w:numId w:val="2"/>
      </w:numPr>
    </w:pPr>
  </w:style>
  <w:style w:type="paragraph" w:styleId="Bezmezer">
    <w:name w:val="No Spacing"/>
    <w:uiPriority w:val="1"/>
    <w:qFormat/>
    <w:rsid w:val="00BE4D5D"/>
    <w:pPr>
      <w:spacing w:after="0" w:line="240" w:lineRule="auto"/>
    </w:pPr>
  </w:style>
  <w:style w:type="character" w:customStyle="1" w:styleId="OdstavecseseznamemChar">
    <w:name w:val="Odstavec se seznamem Char"/>
    <w:basedOn w:val="Standardnpsmoodstavce"/>
    <w:link w:val="Odstavecseseznamem"/>
    <w:uiPriority w:val="99"/>
    <w:rsid w:val="00BE4D5D"/>
  </w:style>
  <w:style w:type="character" w:customStyle="1" w:styleId="odrkyChar">
    <w:name w:val="odrážky Char"/>
    <w:basedOn w:val="OdstavecseseznamemChar"/>
    <w:link w:val="odrky"/>
    <w:rsid w:val="00BE4D5D"/>
  </w:style>
  <w:style w:type="paragraph" w:customStyle="1" w:styleId="Default">
    <w:name w:val="Default"/>
    <w:rsid w:val="00C3406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cs-CZ"/>
    </w:rPr>
  </w:style>
  <w:style w:type="table" w:styleId="Mkatabulky">
    <w:name w:val="Table Grid"/>
    <w:basedOn w:val="Normlntabulka"/>
    <w:rsid w:val="00C34069"/>
    <w:pPr>
      <w:spacing w:after="0" w:line="240" w:lineRule="auto"/>
    </w:pPr>
    <w:rPr>
      <w:rFonts w:ascii="Calibri" w:eastAsia="Calibri" w:hAnsi="Calibri" w:cs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D77DD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9D6648"/>
    <w:pPr>
      <w:tabs>
        <w:tab w:val="left" w:pos="5385"/>
      </w:tabs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D664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D7124"/>
    <w:rPr>
      <w:color w:val="800080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1D63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D63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D635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3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3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dka.labikova\AppData\Local\Microsoft\Windows\Temporary%20Internet%20Files\Content.Outlook\6LOXV9K6\Silnice%20LK_hl%20papir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Silnice LK_hl papir</Template>
  <TotalTime>15</TotalTime>
  <Pages>6</Pages>
  <Words>79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Radka Labiková</dc:creator>
  <cp:lastModifiedBy>Denis Tomáš, Silnice LK a.s.</cp:lastModifiedBy>
  <cp:revision>3</cp:revision>
  <cp:lastPrinted>2018-06-06T10:45:00Z</cp:lastPrinted>
  <dcterms:created xsi:type="dcterms:W3CDTF">2019-01-20T18:38:00Z</dcterms:created>
  <dcterms:modified xsi:type="dcterms:W3CDTF">2019-01-20T18:55:00Z</dcterms:modified>
</cp:coreProperties>
</file>